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BF282A" w:rsidR="002A1932" w:rsidP="00BF282A" w:rsidRDefault="001374F3" w14:paraId="50A19E25" w14:textId="13A33DD9">
      <w:pPr>
        <w:pStyle w:val="Title"/>
      </w:pPr>
      <w:r>
        <w:t>SWIS Referral Definitions</w:t>
      </w:r>
    </w:p>
    <w:p w:rsidR="001374F3" w:rsidP="001374F3" w:rsidRDefault="001374F3" w14:paraId="1089E7FD" w14:textId="77777777">
      <w:pPr>
        <w:pStyle w:val="Heading1"/>
      </w:pPr>
      <w:r>
        <w:t>Staff-managed Behaviors</w:t>
      </w:r>
    </w:p>
    <w:tbl>
      <w:tblPr>
        <w:tblStyle w:val="PBISAppsTable"/>
        <w:tblW w:w="0" w:type="auto"/>
        <w:tblLook w:val="04A0" w:firstRow="1" w:lastRow="0" w:firstColumn="1" w:lastColumn="0" w:noHBand="0" w:noVBand="1"/>
      </w:tblPr>
      <w:tblGrid>
        <w:gridCol w:w="3333"/>
        <w:gridCol w:w="3027"/>
        <w:gridCol w:w="3216"/>
      </w:tblGrid>
      <w:tr w:rsidRPr="00774244" w:rsidR="001374F3" w:rsidTr="34DF6D5E" w14:paraId="13771B9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Pr="00774244" w:rsidR="001374F3" w:rsidP="001374F3" w:rsidRDefault="001374F3" w14:paraId="15959F51" w14:textId="77777777">
            <w:pPr>
              <w:pStyle w:val="TableHeader"/>
            </w:pPr>
            <w:r w:rsidRPr="00774244">
              <w:t>Behavior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774244" w:rsidR="001374F3" w:rsidP="001374F3" w:rsidRDefault="001374F3" w14:paraId="280DA811" w14:textId="77777777">
            <w:pPr>
              <w:pStyle w:val="TableHeader"/>
              <w:rPr>
                <w:rFonts w:cstheme="minorHAnsi"/>
              </w:rPr>
            </w:pPr>
            <w:r w:rsidRPr="00774244">
              <w:rPr>
                <w:rFonts w:cstheme="minorHAnsi"/>
              </w:rPr>
              <w:t>Definition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774244" w:rsidR="001374F3" w:rsidP="001374F3" w:rsidRDefault="001374F3" w14:paraId="2EF54C26" w14:textId="77777777">
            <w:pPr>
              <w:pStyle w:val="TableHeader"/>
            </w:pPr>
            <w:r w:rsidRPr="00774244">
              <w:t>Examples</w:t>
            </w:r>
          </w:p>
        </w:tc>
      </w:tr>
      <w:tr w:rsidR="00405B9B" w:rsidTr="34DF6D5E" w14:paraId="5A470A9F" w14:textId="77777777">
        <w:trPr>
          <w:trHeight w:val="935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405B9B" w:rsidP="001374F3" w:rsidRDefault="00405B9B" w14:paraId="34C5CA1A" w14:textId="77777777">
            <w:pPr>
              <w:pStyle w:val="Tablecopy"/>
            </w:pPr>
            <w:r>
              <w:t>Academic Dishonesty</w:t>
            </w:r>
          </w:p>
          <w:p w:rsidR="000E0FAF" w:rsidP="001374F3" w:rsidRDefault="000E0FAF" w14:paraId="52D68BF3" w14:textId="22E704E3">
            <w:pPr>
              <w:pStyle w:val="Tablecopy"/>
            </w:pPr>
            <w:r>
              <w:t>(</w:t>
            </w:r>
            <w:proofErr w:type="spellStart"/>
            <w:r>
              <w:t>Acad</w:t>
            </w:r>
            <w:proofErr w:type="spellEnd"/>
            <w:r>
              <w:t xml:space="preserve"> Dis)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405B9B" w:rsidR="00405B9B" w:rsidP="34DF6D5E" w:rsidRDefault="00405B9B" w14:paraId="0BC3D002" w14:textId="1FDCDD4A">
            <w:pPr>
              <w:pStyle w:val="Tablecopy"/>
              <w:rPr>
                <w:rFonts w:cs="Calibri" w:cstheme="minorAscii"/>
                <w:color w:val="auto"/>
              </w:rPr>
            </w:pPr>
            <w:r w:rsidRPr="34DF6D5E" w:rsidR="1A04C4FB">
              <w:rPr>
                <w:rFonts w:cs="Calibri" w:cstheme="minorAscii"/>
                <w:color w:val="auto"/>
              </w:rPr>
              <w:t xml:space="preserve">Non-serious use </w:t>
            </w:r>
            <w:r w:rsidRPr="34DF6D5E" w:rsidR="56791064">
              <w:rPr>
                <w:rFonts w:cs="Calibri" w:cstheme="minorAscii"/>
                <w:color w:val="auto"/>
              </w:rPr>
              <w:t xml:space="preserve">(as defined by the school/district) </w:t>
            </w:r>
            <w:r w:rsidRPr="34DF6D5E" w:rsidR="1A04C4FB">
              <w:rPr>
                <w:rFonts w:cs="Calibri" w:cstheme="minorAscii"/>
                <w:color w:val="auto"/>
              </w:rPr>
              <w:t xml:space="preserve">of </w:t>
            </w:r>
            <w:r w:rsidRPr="34DF6D5E" w:rsidR="00405B9B">
              <w:rPr>
                <w:rFonts w:cs="Calibri" w:cstheme="minorAscii"/>
                <w:color w:val="auto"/>
              </w:rPr>
              <w:t>another person’s work as their own, or engaging in unauthorized use of material, information, notes, study aids, devices</w:t>
            </w:r>
            <w:r w:rsidRPr="34DF6D5E" w:rsidR="004A1DF3">
              <w:rPr>
                <w:rFonts w:cs="Calibri" w:cstheme="minorAscii"/>
                <w:color w:val="auto"/>
              </w:rPr>
              <w:t>,</w:t>
            </w:r>
            <w:r w:rsidRPr="34DF6D5E" w:rsidR="00405B9B">
              <w:rPr>
                <w:rFonts w:cs="Calibri" w:cstheme="minorAscii"/>
                <w:color w:val="auto"/>
              </w:rPr>
              <w:t xml:space="preserve"> or communication during an academic exercise</w:t>
            </w:r>
            <w:r w:rsidRPr="34DF6D5E" w:rsidR="3022D618">
              <w:rPr>
                <w:rFonts w:cs="Calibri" w:cstheme="minorAscii"/>
                <w:color w:val="auto"/>
              </w:rPr>
              <w:t>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1374F3" w:rsidR="00405B9B" w:rsidP="001374F3" w:rsidRDefault="00405B9B" w14:paraId="279E624A" w14:textId="79B9B5E9">
            <w:pPr>
              <w:pStyle w:val="TableList"/>
              <w:rPr/>
            </w:pPr>
            <w:r w:rsidR="0DBADD72">
              <w:rPr/>
              <w:t xml:space="preserve">Using a calculator when instructions </w:t>
            </w:r>
            <w:r w:rsidR="0DBADD72">
              <w:rPr/>
              <w:t>say</w:t>
            </w:r>
            <w:r w:rsidR="0DBADD72">
              <w:rPr/>
              <w:t xml:space="preserve"> “No calculators.”</w:t>
            </w:r>
          </w:p>
          <w:p w:rsidRPr="001374F3" w:rsidR="00405B9B" w:rsidP="34DF6D5E" w:rsidRDefault="00405B9B" w14:paraId="720F9153" w14:textId="6EE2D527">
            <w:pPr>
              <w:pStyle w:val="TableList"/>
              <w:rPr>
                <w:sz w:val="20"/>
                <w:szCs w:val="20"/>
              </w:rPr>
            </w:pPr>
            <w:r w:rsidRPr="34DF6D5E" w:rsidR="0DBADD72">
              <w:rPr>
                <w:sz w:val="20"/>
                <w:szCs w:val="20"/>
              </w:rPr>
              <w:t>Glancing at a peer’s answers during an exam.</w:t>
            </w:r>
          </w:p>
        </w:tc>
      </w:tr>
      <w:tr w:rsidR="001374F3" w:rsidTr="34DF6D5E" w14:paraId="42969852" w14:textId="77777777">
        <w:trPr>
          <w:trHeight w:val="935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5B69EB6F" w14:textId="77777777">
            <w:pPr>
              <w:pStyle w:val="Tablecopy"/>
            </w:pPr>
            <w:r>
              <w:t>Defiance /Insubordination/Non-compliance</w:t>
            </w:r>
          </w:p>
          <w:p w:rsidR="001374F3" w:rsidP="001374F3" w:rsidRDefault="001374F3" w14:paraId="0979E608" w14:textId="77777777">
            <w:pPr>
              <w:pStyle w:val="Tablecopy"/>
            </w:pPr>
            <w:r>
              <w:t>(m-Defiance)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247A792E" w14:textId="77777777">
            <w:pPr>
              <w:pStyle w:val="Tablecopy"/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B</w:t>
            </w:r>
            <w:r w:rsidRPr="005C0EA2">
              <w:rPr>
                <w:rFonts w:eastAsia="Times New Roman" w:cstheme="minorHAnsi"/>
              </w:rPr>
              <w:t>rief</w:t>
            </w:r>
            <w:r w:rsidRPr="005C0EA2">
              <w:rPr>
                <w:rFonts w:eastAsia="Times New Roman" w:cstheme="minorHAnsi"/>
                <w:spacing w:val="-1"/>
              </w:rPr>
              <w:t xml:space="preserve"> </w:t>
            </w:r>
            <w:r w:rsidRPr="005C0EA2">
              <w:rPr>
                <w:rFonts w:eastAsia="Times New Roman" w:cstheme="minorHAnsi"/>
              </w:rPr>
              <w:t>or</w:t>
            </w:r>
            <w:r w:rsidRPr="005C0EA2">
              <w:rPr>
                <w:rFonts w:eastAsia="Times New Roman" w:cstheme="minorHAnsi"/>
                <w:spacing w:val="-1"/>
              </w:rPr>
              <w:t xml:space="preserve"> </w:t>
            </w:r>
            <w:r w:rsidRPr="005C0EA2">
              <w:rPr>
                <w:rFonts w:eastAsia="Times New Roman" w:cstheme="minorHAnsi"/>
              </w:rPr>
              <w:t>low-intensity</w:t>
            </w:r>
            <w:r w:rsidRPr="005C0EA2">
              <w:rPr>
                <w:rFonts w:eastAsia="Times New Roman" w:cstheme="minorHAnsi"/>
                <w:spacing w:val="-1"/>
              </w:rPr>
              <w:t xml:space="preserve"> </w:t>
            </w:r>
            <w:r w:rsidRPr="005C0EA2">
              <w:rPr>
                <w:rFonts w:eastAsia="Times New Roman" w:cstheme="minorHAnsi"/>
              </w:rPr>
              <w:t>failure</w:t>
            </w:r>
            <w:r w:rsidRPr="005C0EA2">
              <w:rPr>
                <w:rFonts w:eastAsia="Times New Roman" w:cstheme="minorHAnsi"/>
                <w:spacing w:val="-2"/>
              </w:rPr>
              <w:t xml:space="preserve"> </w:t>
            </w:r>
            <w:r w:rsidRPr="005C0EA2">
              <w:rPr>
                <w:rFonts w:eastAsia="Times New Roman" w:cstheme="minorHAnsi"/>
              </w:rPr>
              <w:t>to</w:t>
            </w:r>
            <w:r w:rsidRPr="005C0EA2">
              <w:rPr>
                <w:rFonts w:eastAsia="Times New Roman" w:cstheme="minorHAnsi"/>
                <w:spacing w:val="-1"/>
              </w:rPr>
              <w:t xml:space="preserve"> </w:t>
            </w:r>
            <w:r w:rsidRPr="005C0EA2">
              <w:rPr>
                <w:rFonts w:eastAsia="Times New Roman" w:cstheme="minorHAnsi"/>
              </w:rPr>
              <w:t>follow</w:t>
            </w:r>
            <w:r w:rsidRPr="005C0EA2">
              <w:rPr>
                <w:rFonts w:eastAsia="Times New Roman" w:cstheme="minorHAnsi"/>
                <w:spacing w:val="-1"/>
              </w:rPr>
              <w:t xml:space="preserve"> </w:t>
            </w:r>
            <w:r w:rsidRPr="005C0EA2">
              <w:rPr>
                <w:rFonts w:eastAsia="Times New Roman" w:cstheme="minorHAnsi"/>
              </w:rPr>
              <w:t>directions</w:t>
            </w:r>
            <w:r w:rsidRPr="005C0EA2">
              <w:rPr>
                <w:rFonts w:eastAsia="Times New Roman" w:cstheme="minorHAnsi"/>
                <w:spacing w:val="-1"/>
              </w:rPr>
              <w:t xml:space="preserve"> </w:t>
            </w:r>
            <w:r w:rsidRPr="005C0EA2">
              <w:rPr>
                <w:rFonts w:eastAsia="Times New Roman" w:cstheme="minorHAnsi"/>
              </w:rPr>
              <w:t>or talk</w:t>
            </w:r>
            <w:r>
              <w:rPr>
                <w:rFonts w:eastAsia="Times New Roman" w:cstheme="minorHAnsi"/>
              </w:rPr>
              <w:t>ing</w:t>
            </w:r>
            <w:r w:rsidRPr="005C0EA2">
              <w:rPr>
                <w:rFonts w:eastAsia="Times New Roman" w:cstheme="minorHAnsi"/>
                <w:spacing w:val="-1"/>
              </w:rPr>
              <w:t xml:space="preserve"> </w:t>
            </w:r>
            <w:r w:rsidRPr="005C0EA2">
              <w:rPr>
                <w:rFonts w:eastAsia="Times New Roman" w:cstheme="minorHAnsi"/>
              </w:rPr>
              <w:t>back.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1374F3" w:rsidR="001374F3" w:rsidP="001374F3" w:rsidRDefault="001374F3" w14:paraId="09879D00" w14:textId="77777777">
            <w:pPr>
              <w:pStyle w:val="TableList"/>
              <w:rPr/>
            </w:pPr>
            <w:r w:rsidR="001374F3">
              <w:rPr/>
              <w:t>Work refusal</w:t>
            </w:r>
          </w:p>
          <w:p w:rsidRPr="001374F3" w:rsidR="001374F3" w:rsidP="001374F3" w:rsidRDefault="001374F3" w14:paraId="329EC0D3" w14:textId="77777777">
            <w:pPr>
              <w:pStyle w:val="TableList"/>
              <w:rPr/>
            </w:pPr>
            <w:r w:rsidR="001374F3">
              <w:rPr/>
              <w:t>Not transitioning</w:t>
            </w:r>
          </w:p>
          <w:p w:rsidR="001374F3" w:rsidP="001374F3" w:rsidRDefault="001374F3" w14:paraId="0F581E7F" w14:textId="77777777">
            <w:pPr>
              <w:pStyle w:val="TableList"/>
              <w:rPr/>
            </w:pPr>
            <w:r w:rsidR="001374F3">
              <w:rPr/>
              <w:t>Not following rules</w:t>
            </w:r>
          </w:p>
        </w:tc>
      </w:tr>
      <w:tr w:rsidR="001374F3" w:rsidTr="34DF6D5E" w14:paraId="045C4D6E" w14:textId="77777777">
        <w:trPr>
          <w:trHeight w:val="62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265E65BF" w14:textId="77777777">
            <w:pPr>
              <w:pStyle w:val="Tablecopy"/>
            </w:pPr>
            <w:r>
              <w:t>Disrespect</w:t>
            </w:r>
          </w:p>
          <w:p w:rsidR="001374F3" w:rsidP="001374F3" w:rsidRDefault="001374F3" w14:paraId="0E720FB4" w14:textId="77777777">
            <w:pPr>
              <w:pStyle w:val="Tablecopy"/>
            </w:pPr>
            <w:r>
              <w:t>(m-Disrespect)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48D13286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Pr="005C0EA2">
              <w:rPr>
                <w:rFonts w:cstheme="minorHAnsi"/>
              </w:rPr>
              <w:t>ow-intensity, rude or dismissive messages to</w:t>
            </w:r>
            <w:r>
              <w:rPr>
                <w:rFonts w:cstheme="minorHAnsi"/>
              </w:rPr>
              <w:t xml:space="preserve"> </w:t>
            </w:r>
            <w:r w:rsidRPr="005C0EA2">
              <w:rPr>
                <w:rFonts w:cstheme="minorHAnsi"/>
              </w:rPr>
              <w:t>adults or students.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1C8C191F" w14:textId="77777777">
            <w:pPr>
              <w:pStyle w:val="TableList"/>
              <w:rPr/>
            </w:pPr>
            <w:r w:rsidR="001374F3">
              <w:rPr/>
              <w:t>Name calling</w:t>
            </w:r>
          </w:p>
          <w:p w:rsidR="001374F3" w:rsidP="001374F3" w:rsidRDefault="001374F3" w14:paraId="45AC76F4" w14:textId="77777777">
            <w:pPr>
              <w:pStyle w:val="TableList"/>
              <w:rPr/>
            </w:pPr>
            <w:r w:rsidR="001374F3">
              <w:rPr/>
              <w:t>Eye rolling</w:t>
            </w:r>
          </w:p>
        </w:tc>
      </w:tr>
      <w:tr w:rsidR="001374F3" w:rsidTr="34DF6D5E" w14:paraId="7A6AA96B" w14:textId="77777777">
        <w:trPr>
          <w:trHeight w:val="116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64131FD1" w14:textId="77777777">
            <w:pPr>
              <w:pStyle w:val="Tablecopy"/>
            </w:pPr>
            <w:r>
              <w:t>Disruption</w:t>
            </w:r>
          </w:p>
          <w:p w:rsidR="001374F3" w:rsidP="001374F3" w:rsidRDefault="001374F3" w14:paraId="4CB8913B" w14:textId="77777777">
            <w:pPr>
              <w:pStyle w:val="Tablecopy"/>
            </w:pPr>
            <w:r>
              <w:t>(m-Disruption)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5FA86B62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Pr="005C0EA2">
              <w:rPr>
                <w:rFonts w:cstheme="minorHAnsi"/>
              </w:rPr>
              <w:t>ow-intensity</w:t>
            </w:r>
            <w:r>
              <w:rPr>
                <w:rFonts w:cstheme="minorHAnsi"/>
              </w:rPr>
              <w:t xml:space="preserve"> interruption of class or school activities</w:t>
            </w:r>
            <w:r w:rsidRPr="005C0EA2">
              <w:rPr>
                <w:rFonts w:cstheme="minorHAnsi"/>
              </w:rPr>
              <w:t>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5B2C7E78" w14:textId="77777777">
            <w:pPr>
              <w:pStyle w:val="TableList"/>
              <w:rPr/>
            </w:pPr>
            <w:r w:rsidR="001374F3">
              <w:rPr/>
              <w:t>Talking over others</w:t>
            </w:r>
          </w:p>
          <w:p w:rsidR="001374F3" w:rsidP="001374F3" w:rsidRDefault="001374F3" w14:paraId="54FCA2B3" w14:textId="77777777">
            <w:pPr>
              <w:pStyle w:val="TableList"/>
              <w:rPr/>
            </w:pPr>
            <w:r w:rsidR="001374F3">
              <w:rPr/>
              <w:t>Making loud noises</w:t>
            </w:r>
          </w:p>
          <w:p w:rsidR="001374F3" w:rsidP="001374F3" w:rsidRDefault="001374F3" w14:paraId="7AFA9673" w14:textId="77777777">
            <w:pPr>
              <w:pStyle w:val="TableList"/>
              <w:rPr/>
            </w:pPr>
            <w:r w:rsidR="001374F3">
              <w:rPr/>
              <w:t>Wandering around and distracting others</w:t>
            </w:r>
          </w:p>
        </w:tc>
      </w:tr>
      <w:tr w:rsidR="001374F3" w:rsidTr="34DF6D5E" w14:paraId="469EB2FE" w14:textId="77777777">
        <w:trPr>
          <w:trHeight w:val="89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68F26096" w14:textId="77777777">
            <w:pPr>
              <w:pStyle w:val="Tablecopy"/>
            </w:pPr>
            <w:r>
              <w:t>Dress Code Violation</w:t>
            </w:r>
          </w:p>
          <w:p w:rsidR="001374F3" w:rsidP="001374F3" w:rsidRDefault="001374F3" w14:paraId="357037EE" w14:textId="77777777">
            <w:pPr>
              <w:pStyle w:val="Tablecopy"/>
            </w:pPr>
            <w:r>
              <w:t>(m-Dress)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2D1E6C58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5C0EA2">
              <w:rPr>
                <w:rFonts w:cstheme="minorHAnsi"/>
              </w:rPr>
              <w:t xml:space="preserve">lothing that is near, but not within, the </w:t>
            </w:r>
            <w:r>
              <w:rPr>
                <w:rFonts w:cstheme="minorHAnsi"/>
              </w:rPr>
              <w:t xml:space="preserve">school/district </w:t>
            </w:r>
            <w:r w:rsidRPr="005C0EA2">
              <w:rPr>
                <w:rFonts w:cstheme="minorHAnsi"/>
              </w:rPr>
              <w:t>dress code guidelines.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032F3F5E" w14:textId="77777777">
            <w:pPr>
              <w:pStyle w:val="TableList"/>
              <w:rPr/>
            </w:pPr>
            <w:r w:rsidRPr="34DF6D5E" w:rsidR="001374F3">
              <w:rPr>
                <w:i w:val="1"/>
                <w:iCs w:val="1"/>
              </w:rPr>
              <w:t>Consult the school/district dress code guidelines for examples.</w:t>
            </w:r>
          </w:p>
        </w:tc>
      </w:tr>
      <w:tr w:rsidR="00405B9B" w:rsidTr="34DF6D5E" w14:paraId="5C20CB83" w14:textId="77777777">
        <w:trPr>
          <w:trHeight w:val="116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405B9B" w:rsidP="001374F3" w:rsidRDefault="00405B9B" w14:paraId="6EBE8EFB" w14:textId="461E1240">
            <w:pPr>
              <w:pStyle w:val="Tablecopy"/>
            </w:pPr>
            <w:r>
              <w:t>Gang Affiliation Display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405B9B" w:rsidP="34DF6D5E" w:rsidRDefault="00405B9B" w14:paraId="1F8027A0" w14:textId="1418CA3E">
            <w:pPr>
              <w:pStyle w:val="Tablecopy"/>
              <w:rPr>
                <w:rFonts w:cs="Calibri" w:cstheme="minorAscii"/>
              </w:rPr>
            </w:pPr>
            <w:r w:rsidRPr="34DF6D5E" w:rsidR="00405B9B">
              <w:rPr>
                <w:rFonts w:cs="Calibri" w:cstheme="minorAscii"/>
                <w:color w:val="auto"/>
              </w:rPr>
              <w:t>Gesture, dress, and/or speech to show affiliation with a gang</w:t>
            </w:r>
            <w:r w:rsidRPr="34DF6D5E" w:rsidR="009B0756">
              <w:rPr>
                <w:rFonts w:cs="Calibri" w:cstheme="minorAscii"/>
                <w:color w:val="auto"/>
              </w:rPr>
              <w:t xml:space="preserve">, and the behavior is managed by the referring staff </w:t>
            </w:r>
            <w:r w:rsidRPr="34DF6D5E" w:rsidR="009B0756">
              <w:rPr>
                <w:rFonts w:cs="Calibri" w:cstheme="minorAscii"/>
                <w:color w:val="auto"/>
              </w:rPr>
              <w:t>member</w:t>
            </w:r>
            <w:r w:rsidRPr="34DF6D5E" w:rsidR="00405B9B">
              <w:rPr>
                <w:rFonts w:cs="Calibri" w:cstheme="minorAscii"/>
                <w:color w:val="auto"/>
              </w:rPr>
              <w:t>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405B9B" w:rsidP="001374F3" w:rsidRDefault="00405B9B" w14:paraId="127CE318" w14:textId="77777777">
            <w:pPr>
              <w:pStyle w:val="TableList"/>
              <w:rPr/>
            </w:pPr>
          </w:p>
        </w:tc>
      </w:tr>
      <w:tr w:rsidR="00405B9B" w:rsidTr="34DF6D5E" w14:paraId="19E5BEA9" w14:textId="77777777">
        <w:trPr>
          <w:trHeight w:val="116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405B9B" w:rsidP="001374F3" w:rsidRDefault="00405B9B" w14:paraId="311927DD" w14:textId="0896956A">
            <w:pPr>
              <w:pStyle w:val="Tablecopy"/>
            </w:pPr>
            <w:r>
              <w:t>Inappropriate Display of Affection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405B9B" w:rsidP="34DF6D5E" w:rsidRDefault="00E57B26" w14:paraId="2D1B2779" w14:textId="444A25D1">
            <w:pPr>
              <w:pStyle w:val="Tablecopy"/>
              <w:rPr>
                <w:rFonts w:cs="Calibri" w:cstheme="minorAscii"/>
                <w:color w:val="auto"/>
              </w:rPr>
            </w:pPr>
            <w:r w:rsidRPr="34DF6D5E" w:rsidR="00E57B26">
              <w:rPr>
                <w:rFonts w:cs="Calibri" w:cstheme="minorAscii"/>
                <w:color w:val="auto"/>
              </w:rPr>
              <w:t>Low-intensity, i</w:t>
            </w:r>
            <w:r w:rsidRPr="34DF6D5E" w:rsidR="00405B9B">
              <w:rPr>
                <w:rFonts w:cs="Calibri" w:cstheme="minorAscii"/>
                <w:color w:val="auto"/>
              </w:rPr>
              <w:t xml:space="preserve">nappropriate (as defined by school/district), consensual verbal and/or physical gestures or contact of </w:t>
            </w:r>
            <w:r w:rsidRPr="34DF6D5E" w:rsidR="00405B9B">
              <w:rPr>
                <w:rFonts w:cs="Calibri" w:cstheme="minorAscii"/>
                <w:color w:val="auto"/>
              </w:rPr>
              <w:t xml:space="preserve">a sexual nature to another </w:t>
            </w:r>
            <w:r w:rsidRPr="34DF6D5E" w:rsidR="00405B9B">
              <w:rPr>
                <w:rFonts w:cs="Calibri" w:cstheme="minorAscii"/>
                <w:color w:val="auto"/>
              </w:rPr>
              <w:t>person</w:t>
            </w:r>
            <w:r w:rsidRPr="34DF6D5E" w:rsidR="00405B9B">
              <w:rPr>
                <w:rFonts w:cs="Calibri" w:cstheme="minorAscii"/>
                <w:color w:val="auto"/>
              </w:rPr>
              <w:t>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405B9B" w:rsidP="34DF6D5E" w:rsidRDefault="00405B9B" w14:paraId="05C60CCD" w14:textId="69EFFA5A">
            <w:pPr>
              <w:pStyle w:val="TableList"/>
              <w:rPr>
                <w:noProof w:val="0"/>
                <w:sz w:val="20"/>
                <w:szCs w:val="20"/>
                <w:lang w:val="en-US"/>
              </w:rPr>
            </w:pPr>
            <w:r w:rsidRPr="34DF6D5E" w:rsidR="7B27BE9B">
              <w:rPr>
                <w:noProof w:val="0"/>
                <w:lang w:val="en-US"/>
              </w:rPr>
              <w:t>H</w:t>
            </w:r>
            <w:r w:rsidRPr="34DF6D5E" w:rsidR="7ECDE85F">
              <w:rPr>
                <w:noProof w:val="0"/>
                <w:lang w:val="en-US"/>
              </w:rPr>
              <w:t>ugging or touching a classmate</w:t>
            </w:r>
          </w:p>
        </w:tc>
      </w:tr>
      <w:tr w:rsidR="001374F3" w:rsidTr="34DF6D5E" w14:paraId="7D79F76D" w14:textId="77777777">
        <w:trPr>
          <w:trHeight w:val="116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51459CCE" w14:textId="77777777">
            <w:pPr>
              <w:pStyle w:val="Tablecopy"/>
            </w:pPr>
            <w:r>
              <w:t>Inappropriate Language</w:t>
            </w:r>
          </w:p>
          <w:p w:rsidR="001374F3" w:rsidP="001374F3" w:rsidRDefault="001374F3" w14:paraId="769D7635" w14:textId="77777777">
            <w:pPr>
              <w:pStyle w:val="Tablecopy"/>
            </w:pPr>
            <w:r>
              <w:t>(m-</w:t>
            </w:r>
            <w:proofErr w:type="spellStart"/>
            <w:r>
              <w:t>Inapp</w:t>
            </w:r>
            <w:proofErr w:type="spellEnd"/>
            <w:r>
              <w:t xml:space="preserve"> Lan)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11CCB443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Pr="005C0EA2">
              <w:rPr>
                <w:rFonts w:cstheme="minorHAnsi"/>
              </w:rPr>
              <w:t xml:space="preserve">ow-intensity </w:t>
            </w:r>
            <w:r>
              <w:rPr>
                <w:rFonts w:cstheme="minorHAnsi"/>
              </w:rPr>
              <w:t>harmful</w:t>
            </w:r>
            <w:r w:rsidRPr="005C0EA2">
              <w:rPr>
                <w:rFonts w:cstheme="minorHAnsi"/>
              </w:rPr>
              <w:t xml:space="preserve"> language.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752C1C1E" w14:textId="77777777">
            <w:pPr>
              <w:pStyle w:val="TableList"/>
              <w:rPr/>
            </w:pPr>
            <w:r w:rsidR="001374F3">
              <w:rPr/>
              <w:t>Saying “butt crack” at circle time</w:t>
            </w:r>
          </w:p>
          <w:p w:rsidR="001374F3" w:rsidP="001374F3" w:rsidRDefault="001374F3" w14:paraId="383FAA6D" w14:textId="77777777">
            <w:pPr>
              <w:pStyle w:val="TableList"/>
              <w:rPr/>
            </w:pPr>
            <w:r w:rsidR="001374F3">
              <w:rPr/>
              <w:t>Swearing, but not directed at someone</w:t>
            </w:r>
          </w:p>
        </w:tc>
      </w:tr>
      <w:tr w:rsidR="00405B9B" w:rsidTr="34DF6D5E" w14:paraId="649873E5" w14:textId="77777777">
        <w:trPr>
          <w:trHeight w:val="62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405B9B" w:rsidP="001374F3" w:rsidRDefault="00405B9B" w14:paraId="030894F5" w14:textId="41707A67">
            <w:pPr>
              <w:pStyle w:val="Tablecopy"/>
            </w:pPr>
            <w:r>
              <w:t>Inappropriate Location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405B9B" w:rsidP="34DF6D5E" w:rsidRDefault="00405B9B" w14:paraId="7B4721E3" w14:textId="0DCD24EE">
            <w:pPr>
              <w:pStyle w:val="Tablecopy"/>
              <w:rPr>
                <w:rFonts w:cs="Calibri" w:cstheme="minorAscii"/>
                <w:color w:val="auto"/>
              </w:rPr>
            </w:pPr>
            <w:r w:rsidRPr="34DF6D5E" w:rsidR="00405B9B">
              <w:rPr>
                <w:rFonts w:cs="Calibri" w:cstheme="minorAscii"/>
                <w:color w:val="auto"/>
              </w:rPr>
              <w:t xml:space="preserve">In an area outside of the </w:t>
            </w:r>
            <w:r w:rsidRPr="34DF6D5E" w:rsidR="3F8A6338">
              <w:rPr>
                <w:rFonts w:cs="Calibri" w:cstheme="minorAscii"/>
                <w:color w:val="auto"/>
              </w:rPr>
              <w:t xml:space="preserve">classroom </w:t>
            </w:r>
            <w:r w:rsidRPr="34DF6D5E" w:rsidR="00405B9B">
              <w:rPr>
                <w:rFonts w:cs="Calibri" w:cstheme="minorAscii"/>
                <w:color w:val="auto"/>
              </w:rPr>
              <w:t>or activity boundaries (as defined by</w:t>
            </w:r>
            <w:r w:rsidRPr="34DF6D5E" w:rsidR="4E8DB545">
              <w:rPr>
                <w:rFonts w:cs="Calibri" w:cstheme="minorAscii"/>
                <w:color w:val="auto"/>
              </w:rPr>
              <w:t xml:space="preserve"> </w:t>
            </w:r>
            <w:r w:rsidRPr="34DF6D5E" w:rsidR="4E8DB545">
              <w:rPr>
                <w:rFonts w:cs="Calibri" w:cstheme="minorAscii"/>
                <w:color w:val="auto"/>
              </w:rPr>
              <w:t xml:space="preserve">the </w:t>
            </w:r>
            <w:r w:rsidRPr="34DF6D5E" w:rsidR="00405B9B">
              <w:rPr>
                <w:rFonts w:cs="Calibri" w:cstheme="minorAscii"/>
                <w:color w:val="auto"/>
              </w:rPr>
              <w:t>school</w:t>
            </w:r>
            <w:r w:rsidRPr="34DF6D5E" w:rsidR="14507458">
              <w:rPr>
                <w:rFonts w:cs="Calibri" w:cstheme="minorAscii"/>
                <w:color w:val="auto"/>
              </w:rPr>
              <w:t>/staff</w:t>
            </w:r>
            <w:r w:rsidRPr="34DF6D5E" w:rsidR="00405B9B">
              <w:rPr>
                <w:rFonts w:cs="Calibri" w:cstheme="minorAscii"/>
                <w:color w:val="auto"/>
              </w:rPr>
              <w:t>)</w:t>
            </w:r>
            <w:r w:rsidRPr="34DF6D5E" w:rsidR="009B0756">
              <w:rPr>
                <w:rFonts w:cs="Calibri" w:cstheme="minorAscii"/>
                <w:color w:val="auto"/>
              </w:rPr>
              <w:t xml:space="preserve">, and the behavior is managed by the referring staff </w:t>
            </w:r>
            <w:r w:rsidRPr="34DF6D5E" w:rsidR="009B0756">
              <w:rPr>
                <w:rFonts w:cs="Calibri" w:cstheme="minorAscii"/>
                <w:color w:val="auto"/>
              </w:rPr>
              <w:t>member</w:t>
            </w:r>
            <w:r w:rsidRPr="34DF6D5E" w:rsidR="00405B9B">
              <w:rPr>
                <w:rFonts w:cs="Calibri" w:cstheme="minorAscii"/>
                <w:color w:val="auto"/>
              </w:rPr>
              <w:t>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405B9B" w:rsidP="34DF6D5E" w:rsidRDefault="00405B9B" w14:paraId="667658C5" w14:textId="54EF4DA2">
            <w:pPr>
              <w:pStyle w:val="TableList"/>
              <w:rPr>
                <w:noProof w:val="0"/>
                <w:lang w:val="en-US"/>
              </w:rPr>
            </w:pPr>
            <w:r w:rsidRPr="34DF6D5E" w:rsidR="19803904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>Not on the rug during circle time</w:t>
            </w:r>
          </w:p>
          <w:p w:rsidR="00405B9B" w:rsidP="34DF6D5E" w:rsidRDefault="00405B9B" w14:paraId="72EC0C15" w14:textId="22735E5F">
            <w:pPr>
              <w:pStyle w:val="TableList"/>
              <w:rPr>
                <w:noProof w:val="0"/>
                <w:sz w:val="20"/>
                <w:szCs w:val="20"/>
                <w:lang w:val="en-US"/>
              </w:rPr>
            </w:pPr>
            <w:r w:rsidRPr="34DF6D5E" w:rsidR="2FCB161A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 xml:space="preserve">Excessive </w:t>
            </w:r>
            <w:r w:rsidRPr="34DF6D5E" w:rsidR="2FCB161A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>tim</w:t>
            </w:r>
            <w:r w:rsidRPr="34DF6D5E" w:rsidR="2FCB161A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>e spent in the bathroom</w:t>
            </w:r>
          </w:p>
        </w:tc>
      </w:tr>
      <w:tr w:rsidR="00405B9B" w:rsidTr="34DF6D5E" w14:paraId="668422A1" w14:textId="77777777">
        <w:trPr>
          <w:trHeight w:val="62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405B9B" w:rsidP="001374F3" w:rsidRDefault="00405B9B" w14:paraId="05F57E49" w14:textId="47C8719B">
            <w:pPr>
              <w:pStyle w:val="Tablecopy"/>
            </w:pPr>
            <w:r>
              <w:t>Lying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405B9B" w:rsidP="34DF6D5E" w:rsidRDefault="009B0756" w14:paraId="35FA7C21" w14:textId="4CD39F3E">
            <w:pPr>
              <w:pStyle w:val="Tablecopy"/>
              <w:rPr>
                <w:rFonts w:cs="Calibri" w:cstheme="minorAscii"/>
                <w:color w:val="auto"/>
              </w:rPr>
            </w:pPr>
            <w:r w:rsidRPr="34DF6D5E" w:rsidR="60F35DF8">
              <w:rPr>
                <w:rFonts w:cs="Calibri" w:cstheme="minorAscii"/>
                <w:color w:val="auto"/>
              </w:rPr>
              <w:t>Non-serious</w:t>
            </w:r>
            <w:r w:rsidRPr="34DF6D5E" w:rsidR="009B0756">
              <w:rPr>
                <w:rFonts w:cs="Calibri" w:cstheme="minorAscii"/>
                <w:color w:val="auto"/>
              </w:rPr>
              <w:t>,</w:t>
            </w:r>
            <w:r w:rsidRPr="34DF6D5E" w:rsidR="00405B9B">
              <w:rPr>
                <w:rFonts w:cs="Calibri" w:cstheme="minorAscii"/>
                <w:color w:val="auto"/>
              </w:rPr>
              <w:t xml:space="preserve"> untrue message which violates </w:t>
            </w:r>
            <w:r w:rsidRPr="34DF6D5E" w:rsidR="00405B9B">
              <w:rPr>
                <w:rFonts w:cs="Calibri" w:cstheme="minorAscii"/>
                <w:color w:val="auto"/>
              </w:rPr>
              <w:t>rules</w:t>
            </w:r>
            <w:r w:rsidRPr="34DF6D5E" w:rsidR="00405B9B">
              <w:rPr>
                <w:rFonts w:cs="Calibri" w:cstheme="minorAscii"/>
                <w:color w:val="auto"/>
              </w:rPr>
              <w:t>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405B9B" w:rsidP="34DF6D5E" w:rsidRDefault="00405B9B" w14:paraId="1C8E2CC9" w14:textId="59DDF537">
            <w:pPr>
              <w:pStyle w:val="TableList"/>
              <w:rPr>
                <w:noProof w:val="0"/>
                <w:lang w:val="en-US"/>
              </w:rPr>
            </w:pPr>
            <w:r w:rsidRPr="34DF6D5E" w:rsidR="06926E98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>Not answering</w:t>
            </w:r>
            <w:r w:rsidRPr="34DF6D5E" w:rsidR="7125491D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 xml:space="preserve"> truthfully about homework being complete</w:t>
            </w:r>
          </w:p>
          <w:p w:rsidR="00405B9B" w:rsidP="34DF6D5E" w:rsidRDefault="00405B9B" w14:paraId="6578CE02" w14:textId="686A8F0A">
            <w:pPr>
              <w:pStyle w:val="TableList"/>
              <w:rPr>
                <w:noProof w:val="0"/>
                <w:sz w:val="20"/>
                <w:szCs w:val="20"/>
                <w:lang w:val="en-US"/>
              </w:rPr>
            </w:pPr>
            <w:r w:rsidRPr="34DF6D5E" w:rsidR="7CF17074">
              <w:rPr>
                <w:noProof w:val="0"/>
                <w:sz w:val="20"/>
                <w:szCs w:val="20"/>
                <w:lang w:val="en-US"/>
              </w:rPr>
              <w:t>Not admitting to doing something inappropriate in class.</w:t>
            </w:r>
          </w:p>
        </w:tc>
      </w:tr>
      <w:tr w:rsidR="001374F3" w:rsidTr="34DF6D5E" w14:paraId="453C429D" w14:textId="77777777">
        <w:trPr>
          <w:trHeight w:val="62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4B161D03" w14:textId="77777777">
            <w:pPr>
              <w:pStyle w:val="Tablecopy"/>
            </w:pPr>
            <w:r>
              <w:t>Other</w:t>
            </w:r>
          </w:p>
          <w:p w:rsidR="001374F3" w:rsidP="001374F3" w:rsidRDefault="001374F3" w14:paraId="2A63E537" w14:textId="77777777">
            <w:pPr>
              <w:pStyle w:val="Tablecopy"/>
            </w:pPr>
            <w:r>
              <w:t>(m-Other)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555D42C0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Pr="005C0EA2">
              <w:rPr>
                <w:rFonts w:cstheme="minorHAnsi"/>
              </w:rPr>
              <w:t xml:space="preserve">ny </w:t>
            </w:r>
            <w:r>
              <w:rPr>
                <w:rFonts w:cstheme="minorHAnsi"/>
              </w:rPr>
              <w:t>staff-managed</w:t>
            </w:r>
            <w:r w:rsidRPr="005C0EA2">
              <w:rPr>
                <w:rFonts w:cstheme="minorHAnsi"/>
              </w:rPr>
              <w:t xml:space="preserve"> behavior </w:t>
            </w:r>
            <w:r>
              <w:rPr>
                <w:rFonts w:cstheme="minorHAnsi"/>
              </w:rPr>
              <w:t>not otherwise listed</w:t>
            </w:r>
            <w:r w:rsidRPr="005C0EA2">
              <w:rPr>
                <w:rFonts w:cstheme="minorHAnsi"/>
              </w:rPr>
              <w:t>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75D69C6F" w14:textId="77777777">
            <w:pPr>
              <w:pStyle w:val="TableList"/>
              <w:numPr>
                <w:ilvl w:val="0"/>
                <w:numId w:val="0"/>
              </w:numPr>
              <w:ind w:left="576"/>
            </w:pPr>
          </w:p>
        </w:tc>
      </w:tr>
      <w:tr w:rsidR="001374F3" w:rsidTr="34DF6D5E" w14:paraId="6B2E30FB" w14:textId="77777777">
        <w:trPr>
          <w:trHeight w:val="89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33D45747" w14:textId="77777777">
            <w:pPr>
              <w:pStyle w:val="Tablecopy"/>
            </w:pPr>
            <w:r>
              <w:t>Material/Property Misuse</w:t>
            </w:r>
          </w:p>
          <w:p w:rsidR="001374F3" w:rsidP="001374F3" w:rsidRDefault="001374F3" w14:paraId="74251B40" w14:textId="77777777">
            <w:pPr>
              <w:pStyle w:val="Tablecopy"/>
            </w:pPr>
            <w:r>
              <w:t>(</w:t>
            </w:r>
            <w:proofErr w:type="spellStart"/>
            <w:r>
              <w:t>mPrprty</w:t>
            </w:r>
            <w:proofErr w:type="spellEnd"/>
            <w:r>
              <w:t xml:space="preserve"> Misuse)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4E936BFF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Pr="00D33764">
              <w:rPr>
                <w:rFonts w:cstheme="minorHAnsi"/>
              </w:rPr>
              <w:t xml:space="preserve">ow-intensity </w:t>
            </w:r>
            <w:r>
              <w:rPr>
                <w:rFonts w:cstheme="minorHAnsi"/>
              </w:rPr>
              <w:t>incorrect use</w:t>
            </w:r>
            <w:r w:rsidRPr="00D33764">
              <w:rPr>
                <w:rFonts w:cstheme="minorHAnsi"/>
              </w:rPr>
              <w:t xml:space="preserve"> of materials or property.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08A2F852" w14:textId="77777777">
            <w:pPr>
              <w:pStyle w:val="TableList"/>
              <w:rPr/>
            </w:pPr>
            <w:r w:rsidR="001374F3">
              <w:rPr/>
              <w:t>Firing staples out of a stapler</w:t>
            </w:r>
          </w:p>
          <w:p w:rsidR="001374F3" w:rsidP="001374F3" w:rsidRDefault="001374F3" w14:paraId="6F1D1DBB" w14:textId="77777777">
            <w:pPr>
              <w:pStyle w:val="TableList"/>
              <w:rPr/>
            </w:pPr>
            <w:r w:rsidR="001374F3">
              <w:rPr/>
              <w:t>Coloring on a desk</w:t>
            </w:r>
          </w:p>
          <w:p w:rsidR="001374F3" w:rsidP="001374F3" w:rsidRDefault="001374F3" w14:paraId="4B0A74C3" w14:textId="77777777">
            <w:pPr>
              <w:pStyle w:val="TableList"/>
              <w:rPr/>
            </w:pPr>
            <w:r w:rsidR="001374F3">
              <w:rPr/>
              <w:t>Tearing up papers</w:t>
            </w:r>
          </w:p>
        </w:tc>
      </w:tr>
      <w:tr w:rsidR="001374F3" w:rsidTr="34DF6D5E" w14:paraId="64BF8B56" w14:textId="77777777">
        <w:trPr>
          <w:trHeight w:val="143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661A0CB6" w14:textId="77777777">
            <w:pPr>
              <w:pStyle w:val="Tablecopy"/>
            </w:pPr>
            <w:r>
              <w:t>Physical Contact/Physical Aggression</w:t>
            </w:r>
          </w:p>
          <w:p w:rsidR="001374F3" w:rsidP="001374F3" w:rsidRDefault="001374F3" w14:paraId="106681F4" w14:textId="77777777">
            <w:pPr>
              <w:pStyle w:val="Tablecopy"/>
            </w:pPr>
            <w:r>
              <w:t>(m-Contact)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47942D54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N</w:t>
            </w:r>
            <w:r w:rsidRPr="005C0EA2">
              <w:rPr>
                <w:rFonts w:cstheme="minorHAnsi"/>
              </w:rPr>
              <w:t>on-serious, physical contact</w:t>
            </w:r>
            <w:r>
              <w:rPr>
                <w:rFonts w:cstheme="minorHAnsi"/>
              </w:rPr>
              <w:t xml:space="preserve"> that violates school guidelines</w:t>
            </w:r>
            <w:r w:rsidRPr="005C0EA2">
              <w:rPr>
                <w:rFonts w:cstheme="minorHAnsi"/>
              </w:rPr>
              <w:t>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1A9BD87E" w14:textId="77777777">
            <w:pPr>
              <w:pStyle w:val="TableList"/>
              <w:rPr/>
            </w:pPr>
            <w:r w:rsidR="001374F3">
              <w:rPr/>
              <w:t>Horseplay</w:t>
            </w:r>
          </w:p>
          <w:p w:rsidR="001374F3" w:rsidP="001374F3" w:rsidRDefault="001374F3" w14:paraId="67CD1F9B" w14:textId="77777777">
            <w:pPr>
              <w:pStyle w:val="TableList"/>
              <w:rPr/>
            </w:pPr>
            <w:r w:rsidR="001374F3">
              <w:rPr/>
              <w:t>Mutual play fighting</w:t>
            </w:r>
          </w:p>
          <w:p w:rsidR="001374F3" w:rsidP="001374F3" w:rsidRDefault="001374F3" w14:paraId="4342623D" w14:textId="77777777">
            <w:pPr>
              <w:pStyle w:val="TableList"/>
              <w:rPr/>
            </w:pPr>
            <w:r w:rsidRPr="34DF6D5E" w:rsidR="001374F3">
              <w:rPr>
                <w:i w:val="1"/>
                <w:iCs w:val="1"/>
              </w:rPr>
              <w:t>Consult the school/district guidelines for contextually relevant examples.</w:t>
            </w:r>
          </w:p>
        </w:tc>
      </w:tr>
      <w:tr w:rsidR="00405B9B" w:rsidTr="34DF6D5E" w14:paraId="1177394A" w14:textId="77777777">
        <w:trPr>
          <w:trHeight w:val="116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405B9B" w:rsidP="001374F3" w:rsidRDefault="00405B9B" w14:paraId="552C53DA" w14:textId="09D2E43F">
            <w:pPr>
              <w:pStyle w:val="Tablecopy"/>
            </w:pPr>
            <w:r>
              <w:t>Skip Class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67522E7C" w:rsidR="00405B9B" w:rsidP="34DF6D5E" w:rsidRDefault="00405B9B" w14:paraId="2099B148" w14:textId="6E24ED5B">
            <w:pPr>
              <w:pStyle w:val="Tablecopy"/>
              <w:rPr>
                <w:color w:val="auto"/>
              </w:rPr>
            </w:pPr>
            <w:r w:rsidRPr="34DF6D5E" w:rsidR="00405B9B">
              <w:rPr>
                <w:color w:val="auto"/>
              </w:rPr>
              <w:t>Leaving or missing class without permission</w:t>
            </w:r>
            <w:r w:rsidRPr="34DF6D5E" w:rsidR="009B0756">
              <w:rPr>
                <w:color w:val="auto"/>
              </w:rPr>
              <w:t xml:space="preserve"> and the behavior is managed by the referring staff </w:t>
            </w:r>
            <w:r w:rsidRPr="34DF6D5E" w:rsidR="009B0756">
              <w:rPr>
                <w:color w:val="auto"/>
              </w:rPr>
              <w:t>member</w:t>
            </w:r>
            <w:r w:rsidRPr="34DF6D5E" w:rsidR="00405B9B">
              <w:rPr>
                <w:color w:val="auto"/>
              </w:rPr>
              <w:t>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405B9B" w:rsidP="34DF6D5E" w:rsidRDefault="00405B9B" w14:paraId="4332DDE4" w14:textId="77777777">
            <w:pPr>
              <w:pStyle w:val="TableList"/>
              <w:numPr>
                <w:numId w:val="0"/>
              </w:numPr>
              <w:ind w:left="0"/>
            </w:pPr>
          </w:p>
        </w:tc>
      </w:tr>
      <w:tr w:rsidR="001374F3" w:rsidTr="34DF6D5E" w14:paraId="539C7008" w14:textId="77777777">
        <w:trPr>
          <w:trHeight w:val="116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23513F88" w14:textId="77777777">
            <w:pPr>
              <w:pStyle w:val="Tablecopy"/>
            </w:pPr>
            <w:r>
              <w:lastRenderedPageBreak/>
              <w:t>Tardy</w:t>
            </w:r>
          </w:p>
          <w:p w:rsidR="001374F3" w:rsidP="001374F3" w:rsidRDefault="001374F3" w14:paraId="7EFEFD59" w14:textId="77777777">
            <w:pPr>
              <w:pStyle w:val="Tablecopy"/>
            </w:pPr>
            <w:r>
              <w:t>(m-Tardy)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174A4156" w14:textId="77777777">
            <w:pPr>
              <w:pStyle w:val="Tablecopy"/>
            </w:pPr>
            <w:r w:rsidRPr="67522E7C">
              <w:t>Arrival to class after the signal that class has started.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16B9396A" w14:textId="77777777">
            <w:pPr>
              <w:pStyle w:val="TableList"/>
              <w:rPr/>
            </w:pPr>
            <w:r w:rsidR="001374F3">
              <w:rPr/>
              <w:t>In the room, but not at their desk</w:t>
            </w:r>
          </w:p>
          <w:p w:rsidR="001374F3" w:rsidP="001374F3" w:rsidRDefault="001374F3" w14:paraId="5ADC61AF" w14:textId="77777777">
            <w:pPr>
              <w:pStyle w:val="TableList"/>
              <w:rPr/>
            </w:pPr>
            <w:r w:rsidR="001374F3">
              <w:rPr/>
              <w:t>Arrival seconds after the bell rings</w:t>
            </w:r>
          </w:p>
        </w:tc>
      </w:tr>
      <w:tr w:rsidR="001374F3" w:rsidTr="34DF6D5E" w14:paraId="7AB3C3C6" w14:textId="77777777">
        <w:trPr>
          <w:trHeight w:val="125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3382CD9B" w14:textId="77777777">
            <w:pPr>
              <w:pStyle w:val="Tablecopy"/>
            </w:pPr>
            <w:r>
              <w:t>Technology Violation</w:t>
            </w:r>
          </w:p>
          <w:p w:rsidR="001374F3" w:rsidP="001374F3" w:rsidRDefault="001374F3" w14:paraId="3C167FF6" w14:textId="77777777">
            <w:pPr>
              <w:pStyle w:val="Tablecopy"/>
            </w:pPr>
            <w:r>
              <w:t>(m-Tech)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4637D33D" w14:textId="77777777">
            <w:pPr>
              <w:pStyle w:val="Tablecopy"/>
              <w:rPr>
                <w:rFonts w:cstheme="minorHAnsi"/>
              </w:rPr>
            </w:pPr>
            <w:r w:rsidRPr="67522E7C">
              <w:t>Non-serious</w:t>
            </w:r>
            <w:r>
              <w:t xml:space="preserve"> </w:t>
            </w:r>
            <w:r w:rsidRPr="00D33764">
              <w:rPr>
                <w:rFonts w:cstheme="minorHAnsi"/>
              </w:rPr>
              <w:t xml:space="preserve">use of </w:t>
            </w:r>
            <w:r>
              <w:rPr>
                <w:rFonts w:cstheme="minorHAnsi"/>
              </w:rPr>
              <w:t>an electronic device that violates school guidelines</w:t>
            </w:r>
            <w:r w:rsidRPr="00D33764">
              <w:rPr>
                <w:rFonts w:cstheme="minorHAnsi"/>
              </w:rPr>
              <w:t>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66AFA0F3" w14:textId="77777777">
            <w:pPr>
              <w:pStyle w:val="TableList"/>
              <w:rPr/>
            </w:pPr>
            <w:r w:rsidR="001374F3">
              <w:rPr/>
              <w:t>Cell phone is on a desk in a no-cell-phone space</w:t>
            </w:r>
          </w:p>
          <w:p w:rsidR="001374F3" w:rsidP="001374F3" w:rsidRDefault="001374F3" w14:paraId="7ABE89A7" w14:textId="77777777">
            <w:pPr>
              <w:pStyle w:val="TableList"/>
              <w:rPr/>
            </w:pPr>
            <w:r w:rsidR="001374F3">
              <w:rPr/>
              <w:t>Playing unapproved games on a school-issued tablet</w:t>
            </w:r>
          </w:p>
        </w:tc>
      </w:tr>
      <w:tr w:rsidR="00405B9B" w:rsidTr="34DF6D5E" w14:paraId="0461A205" w14:textId="77777777">
        <w:trPr>
          <w:trHeight w:val="125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405B9B" w:rsidP="001374F3" w:rsidRDefault="00405B9B" w14:paraId="07AE1F3A" w14:textId="4E42C60B">
            <w:pPr>
              <w:pStyle w:val="Tablecopy"/>
            </w:pPr>
            <w:r>
              <w:t>Theft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67522E7C" w:rsidR="00405B9B" w:rsidP="34DF6D5E" w:rsidRDefault="00405B9B" w14:paraId="3DF0A766" w14:textId="6C676B67">
            <w:pPr>
              <w:pStyle w:val="Tablecopy"/>
              <w:rPr>
                <w:rFonts w:cs="Calibri" w:cstheme="minorAscii"/>
                <w:color w:val="auto"/>
              </w:rPr>
            </w:pPr>
            <w:r w:rsidRPr="34DF6D5E" w:rsidR="06978534">
              <w:rPr>
                <w:rFonts w:cs="Calibri" w:cstheme="minorAscii"/>
                <w:color w:val="auto"/>
              </w:rPr>
              <w:t xml:space="preserve">In </w:t>
            </w:r>
            <w:r w:rsidRPr="34DF6D5E" w:rsidR="00405B9B">
              <w:rPr>
                <w:rFonts w:cs="Calibri" w:cstheme="minorAscii"/>
                <w:color w:val="auto"/>
              </w:rPr>
              <w:t xml:space="preserve">possession of, has passed on, or </w:t>
            </w:r>
            <w:r w:rsidRPr="34DF6D5E" w:rsidR="00405B9B">
              <w:rPr>
                <w:rFonts w:cs="Calibri" w:cstheme="minorAscii"/>
                <w:color w:val="auto"/>
              </w:rPr>
              <w:t>is responsible for</w:t>
            </w:r>
            <w:r w:rsidRPr="34DF6D5E" w:rsidR="1D5F0F51">
              <w:rPr>
                <w:rFonts w:cs="Calibri" w:cstheme="minorAscii"/>
                <w:color w:val="auto"/>
              </w:rPr>
              <w:t xml:space="preserve"> non-serious</w:t>
            </w:r>
            <w:r w:rsidRPr="34DF6D5E" w:rsidR="00405B9B">
              <w:rPr>
                <w:rFonts w:cs="Calibri" w:cstheme="minorAscii"/>
                <w:color w:val="auto"/>
              </w:rPr>
              <w:t xml:space="preserve"> remov</w:t>
            </w:r>
            <w:r w:rsidRPr="34DF6D5E" w:rsidR="7986337A">
              <w:rPr>
                <w:rFonts w:cs="Calibri" w:cstheme="minorAscii"/>
                <w:color w:val="auto"/>
              </w:rPr>
              <w:t>al of</w:t>
            </w:r>
            <w:r w:rsidRPr="34DF6D5E" w:rsidR="00405B9B">
              <w:rPr>
                <w:rFonts w:cs="Calibri" w:cstheme="minorAscii"/>
                <w:color w:val="auto"/>
              </w:rPr>
              <w:t xml:space="preserve"> property that is not their own without permission</w:t>
            </w:r>
            <w:r w:rsidRPr="34DF6D5E" w:rsidR="75ED5B03">
              <w:rPr>
                <w:rFonts w:cs="Calibri" w:cstheme="minorAscii"/>
                <w:color w:val="auto"/>
              </w:rPr>
              <w:t>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405B9B" w:rsidP="34DF6D5E" w:rsidRDefault="00405B9B" w14:paraId="5452B7CA" w14:textId="2CE3C203">
            <w:pPr>
              <w:pStyle w:val="TableList"/>
              <w:rPr>
                <w:noProof w:val="0"/>
                <w:lang w:val="en-US"/>
              </w:rPr>
            </w:pPr>
            <w:r w:rsidRPr="34DF6D5E" w:rsidR="762DCEDE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>Taking another person’s materials, such as pencil or pen</w:t>
            </w:r>
          </w:p>
        </w:tc>
      </w:tr>
      <w:tr w:rsidR="00405B9B" w:rsidTr="34DF6D5E" w14:paraId="2F9E8C60" w14:textId="77777777">
        <w:trPr>
          <w:trHeight w:val="125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405B9B" w:rsidP="001374F3" w:rsidRDefault="00405B9B" w14:paraId="4DC32116" w14:textId="31DCEE13">
            <w:pPr>
              <w:pStyle w:val="Tablecopy"/>
            </w:pPr>
            <w:r>
              <w:t>Threatening Behavior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67522E7C" w:rsidR="00405B9B" w:rsidP="34DF6D5E" w:rsidRDefault="009B0756" w14:paraId="51D91B1D" w14:textId="49F1CC17">
            <w:pPr>
              <w:pStyle w:val="Tablecopy"/>
              <w:rPr>
                <w:rFonts w:cs="Calibri" w:cstheme="minorAscii"/>
                <w:color w:val="auto"/>
              </w:rPr>
            </w:pPr>
            <w:r w:rsidRPr="34DF6D5E" w:rsidR="009B0756">
              <w:rPr>
                <w:rFonts w:cs="Calibri" w:cstheme="minorAscii"/>
                <w:color w:val="auto"/>
              </w:rPr>
              <w:t>Low intensity</w:t>
            </w:r>
            <w:r w:rsidRPr="34DF6D5E" w:rsidR="009C45C5">
              <w:rPr>
                <w:rFonts w:cs="Calibri" w:cstheme="minorAscii"/>
                <w:color w:val="auto"/>
              </w:rPr>
              <w:t xml:space="preserve"> behavior</w:t>
            </w:r>
            <w:r w:rsidRPr="34DF6D5E" w:rsidR="009B0756">
              <w:rPr>
                <w:rFonts w:cs="Calibri" w:cstheme="minorAscii"/>
                <w:color w:val="auto"/>
              </w:rPr>
              <w:t xml:space="preserve"> </w:t>
            </w:r>
            <w:r w:rsidRPr="34DF6D5E" w:rsidR="009B0756">
              <w:rPr>
                <w:rFonts w:cs="Calibri" w:cstheme="minorAscii"/>
                <w:color w:val="auto"/>
              </w:rPr>
              <w:t>c</w:t>
            </w:r>
            <w:r w:rsidRPr="34DF6D5E" w:rsidR="00405B9B">
              <w:rPr>
                <w:rFonts w:cs="Calibri" w:cstheme="minorAscii"/>
                <w:color w:val="auto"/>
              </w:rPr>
              <w:t>ausing</w:t>
            </w:r>
            <w:r w:rsidRPr="34DF6D5E" w:rsidR="00405B9B">
              <w:rPr>
                <w:rFonts w:cs="Calibri" w:cstheme="minorAscii"/>
                <w:color w:val="auto"/>
              </w:rPr>
              <w:t xml:space="preserve"> fear of injury or harm to people or </w:t>
            </w:r>
            <w:r w:rsidRPr="34DF6D5E" w:rsidR="00405B9B">
              <w:rPr>
                <w:rFonts w:cs="Calibri" w:cstheme="minorAscii"/>
                <w:color w:val="auto"/>
              </w:rPr>
              <w:t>property</w:t>
            </w:r>
            <w:r w:rsidRPr="34DF6D5E" w:rsidR="00405B9B">
              <w:rPr>
                <w:rFonts w:cs="Calibri" w:cstheme="minorAscii"/>
                <w:color w:val="auto"/>
              </w:rPr>
              <w:t>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405B9B" w:rsidP="34DF6D5E" w:rsidRDefault="00405B9B" w14:paraId="3A2DF41F" w14:textId="4986C169">
            <w:pPr>
              <w:pStyle w:val="TableList"/>
              <w:rPr>
                <w:noProof w:val="0"/>
                <w:lang w:val="en-US"/>
              </w:rPr>
            </w:pPr>
            <w:r w:rsidRPr="34DF6D5E" w:rsidR="6065F12B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>Saying they want to fight someone</w:t>
            </w:r>
          </w:p>
          <w:p w:rsidR="00405B9B" w:rsidP="34DF6D5E" w:rsidRDefault="00405B9B" w14:paraId="10F20460" w14:textId="65B2CF4A">
            <w:pPr>
              <w:pStyle w:val="TableList"/>
              <w:rPr>
                <w:noProof w:val="0"/>
                <w:sz w:val="20"/>
                <w:szCs w:val="20"/>
                <w:lang w:val="en-US"/>
              </w:rPr>
            </w:pPr>
            <w:r w:rsidRPr="34DF6D5E" w:rsidR="72006C53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>Saying “</w:t>
            </w:r>
            <w:r w:rsidRPr="34DF6D5E" w:rsidR="72006C53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>I’m</w:t>
            </w:r>
            <w:r w:rsidRPr="34DF6D5E" w:rsidR="72006C53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 xml:space="preserve"> not going to be your friend if you do that.”</w:t>
            </w:r>
          </w:p>
        </w:tc>
      </w:tr>
    </w:tbl>
    <w:p w:rsidR="001374F3" w:rsidP="001374F3" w:rsidRDefault="001374F3" w14:paraId="5D6A89B9" w14:textId="77777777">
      <w:pPr>
        <w:pStyle w:val="Heading1"/>
      </w:pPr>
    </w:p>
    <w:p w:rsidRPr="001374F3" w:rsidR="001374F3" w:rsidP="001374F3" w:rsidRDefault="001374F3" w14:paraId="39DAE2D2" w14:textId="77777777">
      <w:pPr>
        <w:pStyle w:val="Heading1"/>
      </w:pPr>
      <w:r w:rsidRPr="001374F3">
        <w:t>Administrator-managed Behaviors</w:t>
      </w:r>
    </w:p>
    <w:tbl>
      <w:tblPr>
        <w:tblStyle w:val="PBISAppsTable"/>
        <w:tblW w:w="0" w:type="auto"/>
        <w:tblLook w:val="04A0" w:firstRow="1" w:lastRow="0" w:firstColumn="1" w:lastColumn="0" w:noHBand="0" w:noVBand="1"/>
      </w:tblPr>
      <w:tblGrid>
        <w:gridCol w:w="3603"/>
        <w:gridCol w:w="2815"/>
        <w:gridCol w:w="3158"/>
      </w:tblGrid>
      <w:tr w:rsidRPr="00774244" w:rsidR="001374F3" w:rsidTr="34DF6D5E" w14:paraId="25F7C71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Pr="00774244" w:rsidR="001374F3" w:rsidP="001374F3" w:rsidRDefault="001374F3" w14:paraId="1D3C5700" w14:textId="77777777">
            <w:pPr>
              <w:pStyle w:val="TableHeader"/>
            </w:pPr>
            <w:r w:rsidRPr="00774244">
              <w:t>Behavior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774244" w:rsidR="001374F3" w:rsidP="001374F3" w:rsidRDefault="001374F3" w14:paraId="2EE26422" w14:textId="77777777">
            <w:pPr>
              <w:pStyle w:val="TableHeader"/>
              <w:rPr>
                <w:rFonts w:cstheme="minorHAnsi"/>
              </w:rPr>
            </w:pPr>
            <w:r w:rsidRPr="00774244">
              <w:rPr>
                <w:rFonts w:cstheme="minorHAnsi"/>
              </w:rPr>
              <w:t>Definition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774244" w:rsidR="001374F3" w:rsidP="001374F3" w:rsidRDefault="001374F3" w14:paraId="3E282A9E" w14:textId="77777777">
            <w:pPr>
              <w:pStyle w:val="TableHeader"/>
            </w:pPr>
            <w:r w:rsidRPr="00774244">
              <w:t>Examples</w:t>
            </w:r>
          </w:p>
        </w:tc>
      </w:tr>
      <w:tr w:rsidR="001374F3" w:rsidTr="34DF6D5E" w14:paraId="5A24FB9E" w14:textId="77777777"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2D9C9E95" w14:textId="77777777">
            <w:pPr>
              <w:pStyle w:val="Tablecopy"/>
            </w:pPr>
            <w:r>
              <w:t>Abusive Language/Inappropriate Language/Profanity</w:t>
            </w:r>
          </w:p>
          <w:p w:rsidR="001374F3" w:rsidP="001374F3" w:rsidRDefault="001374F3" w14:paraId="6C7C97F0" w14:textId="77777777">
            <w:pPr>
              <w:pStyle w:val="Tablecopy"/>
            </w:pPr>
            <w:r>
              <w:t>(</w:t>
            </w:r>
            <w:proofErr w:type="spellStart"/>
            <w:r>
              <w:t>Inapp</w:t>
            </w:r>
            <w:proofErr w:type="spellEnd"/>
            <w:r>
              <w:t xml:space="preserve"> Lan)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02DDBBEA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Harmful v</w:t>
            </w:r>
            <w:r w:rsidRPr="00E342ED">
              <w:rPr>
                <w:rFonts w:cstheme="minorHAnsi"/>
              </w:rPr>
              <w:t>erbal messages</w:t>
            </w:r>
            <w:r>
              <w:rPr>
                <w:rFonts w:cstheme="minorHAnsi"/>
              </w:rPr>
              <w:t>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0F7EBEE0" w14:textId="77777777">
            <w:pPr>
              <w:pStyle w:val="TableList"/>
              <w:rPr/>
            </w:pPr>
            <w:r w:rsidR="001374F3">
              <w:rPr/>
              <w:t>Name calling</w:t>
            </w:r>
          </w:p>
          <w:p w:rsidR="001374F3" w:rsidP="001374F3" w:rsidRDefault="001374F3" w14:paraId="0C6D5A11" w14:textId="77777777">
            <w:pPr>
              <w:pStyle w:val="TableList"/>
              <w:rPr/>
            </w:pPr>
            <w:r w:rsidR="001374F3">
              <w:rPr/>
              <w:t>Swearing at someone</w:t>
            </w:r>
          </w:p>
        </w:tc>
      </w:tr>
      <w:tr w:rsidR="001374F3" w:rsidTr="34DF6D5E" w14:paraId="2F7E0990" w14:textId="77777777"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57D5B423" w14:textId="77777777">
            <w:pPr>
              <w:pStyle w:val="Tablecopy"/>
            </w:pPr>
            <w:r>
              <w:t>Academic Dishonesty</w:t>
            </w:r>
          </w:p>
          <w:p w:rsidR="001374F3" w:rsidP="001374F3" w:rsidRDefault="001374F3" w14:paraId="3C6C9774" w14:textId="77777777">
            <w:pPr>
              <w:pStyle w:val="Tablecopy"/>
            </w:pPr>
            <w:r>
              <w:t>(</w:t>
            </w:r>
            <w:proofErr w:type="spellStart"/>
            <w:r>
              <w:t>Acad</w:t>
            </w:r>
            <w:proofErr w:type="spellEnd"/>
            <w:r>
              <w:t xml:space="preserve"> Dis)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2CFB16D5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Pr="00E342ED">
              <w:rPr>
                <w:rFonts w:cstheme="minorHAnsi"/>
              </w:rPr>
              <w:t>ntentionally us</w:t>
            </w:r>
            <w:r>
              <w:rPr>
                <w:rFonts w:cstheme="minorHAnsi"/>
              </w:rPr>
              <w:t>ing</w:t>
            </w:r>
            <w:r w:rsidRPr="00E342ED">
              <w:rPr>
                <w:rFonts w:cstheme="minorHAnsi"/>
              </w:rPr>
              <w:t xml:space="preserve"> another person’s work as their own, or engag</w:t>
            </w:r>
            <w:r>
              <w:rPr>
                <w:rFonts w:cstheme="minorHAnsi"/>
              </w:rPr>
              <w:t>ing</w:t>
            </w:r>
            <w:r w:rsidRPr="00E342ED">
              <w:rPr>
                <w:rFonts w:cstheme="minorHAnsi"/>
              </w:rPr>
              <w:t xml:space="preserve"> in unauthorized use of material, information, notes, study aids, devices or communication during an academic exercise.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37A7AD1D" w14:textId="77777777">
            <w:pPr>
              <w:pStyle w:val="TableList"/>
              <w:rPr/>
            </w:pPr>
            <w:r w:rsidR="001374F3">
              <w:rPr/>
              <w:t>Cheating on a test</w:t>
            </w:r>
          </w:p>
          <w:p w:rsidR="001374F3" w:rsidP="001374F3" w:rsidRDefault="001374F3" w14:paraId="36A9132B" w14:textId="77777777">
            <w:pPr>
              <w:pStyle w:val="TableList"/>
              <w:rPr/>
            </w:pPr>
            <w:r w:rsidR="001374F3">
              <w:rPr/>
              <w:t>Plagiarism</w:t>
            </w:r>
          </w:p>
          <w:p w:rsidR="001374F3" w:rsidP="001374F3" w:rsidRDefault="001374F3" w14:paraId="0F51261A" w14:textId="77777777">
            <w:pPr>
              <w:pStyle w:val="TableList"/>
              <w:rPr/>
            </w:pPr>
            <w:r w:rsidR="001374F3">
              <w:rPr/>
              <w:t>Not citing sources</w:t>
            </w:r>
          </w:p>
          <w:p w:rsidR="001374F3" w:rsidP="001374F3" w:rsidRDefault="001374F3" w14:paraId="372F5FE1" w14:textId="77777777">
            <w:pPr>
              <w:pStyle w:val="TableList"/>
              <w:rPr/>
            </w:pPr>
            <w:r w:rsidR="001374F3">
              <w:rPr/>
              <w:t>Unauthorized help</w:t>
            </w:r>
          </w:p>
        </w:tc>
      </w:tr>
      <w:tr w:rsidR="001374F3" w:rsidTr="34DF6D5E" w14:paraId="0BA13DDB" w14:textId="77777777">
        <w:trPr>
          <w:trHeight w:val="998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1141B674" w14:textId="77777777">
            <w:pPr>
              <w:pStyle w:val="Tablecopy"/>
            </w:pPr>
            <w:r>
              <w:lastRenderedPageBreak/>
              <w:t>Arson</w:t>
            </w:r>
          </w:p>
          <w:p w:rsidR="001374F3" w:rsidP="001374F3" w:rsidRDefault="001374F3" w14:paraId="21012B27" w14:textId="77777777">
            <w:pPr>
              <w:pStyle w:val="Tablecopy"/>
            </w:pPr>
            <w:r>
              <w:t>(Arson)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44E134AF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0359F5">
              <w:rPr>
                <w:rFonts w:cstheme="minorHAnsi"/>
              </w:rPr>
              <w:t>lan</w:t>
            </w:r>
            <w:r>
              <w:rPr>
                <w:rFonts w:cstheme="minorHAnsi"/>
              </w:rPr>
              <w:t>s to</w:t>
            </w:r>
            <w:r w:rsidRPr="000359F5">
              <w:rPr>
                <w:rFonts w:cstheme="minorHAnsi"/>
              </w:rPr>
              <w:t xml:space="preserve"> and/or </w:t>
            </w:r>
            <w:r>
              <w:rPr>
                <w:rFonts w:cstheme="minorHAnsi"/>
              </w:rPr>
              <w:t>participation</w:t>
            </w:r>
            <w:r w:rsidRPr="000359F5">
              <w:rPr>
                <w:rFonts w:cstheme="minorHAnsi"/>
              </w:rPr>
              <w:t xml:space="preserve"> in burning of property.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0EAEFC49" w14:textId="77777777">
            <w:pPr>
              <w:pStyle w:val="TableList"/>
              <w:rPr/>
            </w:pPr>
            <w:r w:rsidR="001374F3">
              <w:rPr/>
              <w:t>Burning leaves on the playground</w:t>
            </w:r>
          </w:p>
          <w:p w:rsidR="001374F3" w:rsidP="001374F3" w:rsidRDefault="001374F3" w14:paraId="6A1146C5" w14:textId="77777777">
            <w:pPr>
              <w:pStyle w:val="TableList"/>
              <w:rPr/>
            </w:pPr>
            <w:r w:rsidR="001374F3">
              <w:rPr/>
              <w:t>Playing with matches</w:t>
            </w:r>
          </w:p>
          <w:p w:rsidR="001374F3" w:rsidP="001374F3" w:rsidRDefault="001374F3" w14:paraId="33D4F3FF" w14:textId="77777777">
            <w:pPr>
              <w:pStyle w:val="TableList"/>
              <w:rPr/>
            </w:pPr>
            <w:r w:rsidR="001374F3">
              <w:rPr/>
              <w:t>Setting fire to property on purpose</w:t>
            </w:r>
          </w:p>
        </w:tc>
      </w:tr>
      <w:tr w:rsidR="001374F3" w:rsidTr="34DF6D5E" w14:paraId="03A0B94C" w14:textId="77777777">
        <w:trPr>
          <w:trHeight w:val="116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43CEA139" w14:textId="77777777">
            <w:pPr>
              <w:pStyle w:val="Tablecopy"/>
            </w:pPr>
            <w:r>
              <w:t>Bomb Threat/False Alarm</w:t>
            </w:r>
          </w:p>
          <w:p w:rsidR="001374F3" w:rsidP="001374F3" w:rsidRDefault="001374F3" w14:paraId="690BD70E" w14:textId="77777777">
            <w:pPr>
              <w:pStyle w:val="Tablecopy"/>
            </w:pPr>
            <w:r>
              <w:t>(Bomb)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06461BA4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Pr="000359F5">
              <w:rPr>
                <w:rFonts w:cstheme="minorHAnsi"/>
              </w:rPr>
              <w:t xml:space="preserve"> message of </w:t>
            </w:r>
            <w:r>
              <w:rPr>
                <w:rFonts w:cstheme="minorHAnsi"/>
              </w:rPr>
              <w:t>impending</w:t>
            </w:r>
            <w:r w:rsidRPr="000359F5">
              <w:rPr>
                <w:rFonts w:cstheme="minorHAnsi"/>
              </w:rPr>
              <w:t xml:space="preserve"> explosive materials on campus</w:t>
            </w:r>
            <w:r>
              <w:rPr>
                <w:rFonts w:cstheme="minorHAnsi"/>
              </w:rPr>
              <w:t xml:space="preserve"> or</w:t>
            </w:r>
            <w:r w:rsidRPr="000359F5">
              <w:rPr>
                <w:rFonts w:cstheme="minorHAnsi"/>
              </w:rPr>
              <w:t xml:space="preserve"> near campus.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4A9F171A" w14:textId="77777777">
            <w:pPr>
              <w:pStyle w:val="TableList"/>
              <w:rPr/>
            </w:pPr>
            <w:r w:rsidR="001374F3">
              <w:rPr/>
              <w:t>Social media post</w:t>
            </w:r>
          </w:p>
          <w:p w:rsidR="001374F3" w:rsidP="001374F3" w:rsidRDefault="001374F3" w14:paraId="544626F2" w14:textId="77777777">
            <w:pPr>
              <w:pStyle w:val="TableList"/>
              <w:rPr/>
            </w:pPr>
            <w:r w:rsidR="001374F3">
              <w:rPr/>
              <w:t>Prank phone call</w:t>
            </w:r>
          </w:p>
          <w:p w:rsidR="001374F3" w:rsidP="001374F3" w:rsidRDefault="001374F3" w14:paraId="2250FE56" w14:textId="77777777">
            <w:pPr>
              <w:pStyle w:val="TableList"/>
              <w:rPr/>
            </w:pPr>
            <w:r w:rsidR="001374F3">
              <w:rPr/>
              <w:t>Swatting</w:t>
            </w:r>
          </w:p>
          <w:p w:rsidR="001374F3" w:rsidP="001374F3" w:rsidRDefault="001374F3" w14:paraId="1839FCB7" w14:textId="77777777">
            <w:pPr>
              <w:pStyle w:val="TableList"/>
              <w:rPr/>
            </w:pPr>
            <w:r w:rsidR="001374F3">
              <w:rPr/>
              <w:t>Graffiti message in a bathroom stall</w:t>
            </w:r>
          </w:p>
        </w:tc>
      </w:tr>
      <w:tr w:rsidR="001374F3" w:rsidTr="34DF6D5E" w14:paraId="3767C74C" w14:textId="77777777">
        <w:trPr>
          <w:trHeight w:val="143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47F150A8" w14:textId="77777777">
            <w:pPr>
              <w:pStyle w:val="Tablecopy"/>
            </w:pPr>
            <w:r>
              <w:t>Bullying</w:t>
            </w:r>
          </w:p>
          <w:p w:rsidR="001374F3" w:rsidP="001374F3" w:rsidRDefault="001374F3" w14:paraId="0FB011C7" w14:textId="77777777">
            <w:pPr>
              <w:pStyle w:val="Tablecopy"/>
            </w:pPr>
            <w:r>
              <w:t>(Bullying)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70A6C37A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Repeated, unwanted interactions in which there is a power imbalance</w:t>
            </w:r>
            <w:r w:rsidRPr="000359F5">
              <w:rPr>
                <w:rFonts w:cstheme="minorHAnsi"/>
              </w:rPr>
              <w:t>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48A60466" w14:textId="77777777">
            <w:pPr>
              <w:pStyle w:val="TableList"/>
              <w:rPr/>
            </w:pPr>
            <w:r w:rsidR="001374F3">
              <w:rPr/>
              <w:t>On-going teasing</w:t>
            </w:r>
          </w:p>
          <w:p w:rsidR="001374F3" w:rsidP="001374F3" w:rsidRDefault="001374F3" w14:paraId="2403983F" w14:textId="77777777">
            <w:pPr>
              <w:pStyle w:val="TableList"/>
              <w:rPr/>
            </w:pPr>
            <w:r w:rsidR="001374F3">
              <w:rPr/>
              <w:t>Repeated taunting</w:t>
            </w:r>
          </w:p>
          <w:p w:rsidR="001374F3" w:rsidP="001374F3" w:rsidRDefault="001374F3" w14:paraId="38F45E89" w14:textId="77777777">
            <w:pPr>
              <w:pStyle w:val="TableList"/>
              <w:rPr/>
            </w:pPr>
            <w:r w:rsidR="001374F3">
              <w:rPr/>
              <w:t>Repeated name calling</w:t>
            </w:r>
          </w:p>
          <w:p w:rsidR="001374F3" w:rsidP="001374F3" w:rsidRDefault="001374F3" w14:paraId="11DB89B6" w14:textId="77777777">
            <w:pPr>
              <w:pStyle w:val="TableList"/>
              <w:rPr/>
            </w:pPr>
            <w:r w:rsidR="001374F3">
              <w:rPr/>
              <w:t>Leaving someone out on purpose</w:t>
            </w:r>
          </w:p>
          <w:p w:rsidR="001374F3" w:rsidP="001374F3" w:rsidRDefault="001374F3" w14:paraId="2E3EB9B9" w14:textId="77777777">
            <w:pPr>
              <w:pStyle w:val="TableList"/>
              <w:rPr/>
            </w:pPr>
            <w:r w:rsidR="001374F3">
              <w:rPr/>
              <w:t>Rumors</w:t>
            </w:r>
          </w:p>
        </w:tc>
      </w:tr>
      <w:tr w:rsidR="001374F3" w:rsidTr="34DF6D5E" w14:paraId="6F92A029" w14:textId="77777777"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23558754" w14:textId="77777777">
            <w:pPr>
              <w:pStyle w:val="Tablecopy"/>
            </w:pPr>
            <w:r>
              <w:t>Defiance/Insubordination/Non-compliance</w:t>
            </w:r>
          </w:p>
          <w:p w:rsidR="001374F3" w:rsidP="001374F3" w:rsidRDefault="001374F3" w14:paraId="23355764" w14:textId="77777777">
            <w:pPr>
              <w:pStyle w:val="Tablecopy"/>
            </w:pPr>
            <w:r>
              <w:t>(Defiance)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506661CE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R</w:t>
            </w:r>
            <w:r w:rsidRPr="000359F5">
              <w:rPr>
                <w:rFonts w:cstheme="minorHAnsi"/>
              </w:rPr>
              <w:t>efusal to follow directions or talk</w:t>
            </w:r>
            <w:r>
              <w:rPr>
                <w:rFonts w:cstheme="minorHAnsi"/>
              </w:rPr>
              <w:t>ing</w:t>
            </w:r>
            <w:r w:rsidRPr="000359F5">
              <w:rPr>
                <w:rFonts w:cstheme="minorHAnsi"/>
              </w:rPr>
              <w:t xml:space="preserve"> back.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02C30ACF" w14:textId="77777777">
            <w:pPr>
              <w:pStyle w:val="TableList"/>
              <w:rPr/>
            </w:pPr>
            <w:r w:rsidR="001374F3">
              <w:rPr/>
              <w:t>Shouting NO</w:t>
            </w:r>
          </w:p>
          <w:p w:rsidR="001374F3" w:rsidP="001374F3" w:rsidRDefault="001374F3" w14:paraId="0F825B0E" w14:textId="77777777">
            <w:pPr>
              <w:pStyle w:val="TableList"/>
              <w:rPr/>
            </w:pPr>
            <w:r w:rsidR="001374F3">
              <w:rPr/>
              <w:t>Continued refusal to follow instruction after repeated attempts</w:t>
            </w:r>
          </w:p>
          <w:p w:rsidR="001374F3" w:rsidP="001374F3" w:rsidRDefault="001374F3" w14:paraId="16EBCFE1" w14:textId="77777777">
            <w:pPr>
              <w:pStyle w:val="TableList"/>
              <w:rPr/>
            </w:pPr>
            <w:r w:rsidR="001374F3">
              <w:rPr/>
              <w:t>Continued refusal after offers of support</w:t>
            </w:r>
          </w:p>
        </w:tc>
      </w:tr>
      <w:tr w:rsidR="001374F3" w:rsidTr="34DF6D5E" w14:paraId="2F135D3C" w14:textId="77777777"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6717324A" w14:textId="77777777">
            <w:pPr>
              <w:pStyle w:val="Tablecopy"/>
            </w:pPr>
            <w:r>
              <w:t>Disrespect</w:t>
            </w:r>
          </w:p>
          <w:p w:rsidR="001374F3" w:rsidP="001374F3" w:rsidRDefault="001374F3" w14:paraId="7FF12236" w14:textId="77777777">
            <w:pPr>
              <w:pStyle w:val="Tablecopy"/>
            </w:pPr>
            <w:r>
              <w:t>(Disrespect)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60BA6FF2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R</w:t>
            </w:r>
            <w:r w:rsidRPr="000359F5">
              <w:rPr>
                <w:rFonts w:cstheme="minorHAnsi"/>
              </w:rPr>
              <w:t>ude or dismissive messages to adults or</w:t>
            </w:r>
            <w:r>
              <w:rPr>
                <w:rFonts w:cstheme="minorHAnsi"/>
              </w:rPr>
              <w:t xml:space="preserve"> </w:t>
            </w:r>
            <w:r w:rsidRPr="000359F5">
              <w:rPr>
                <w:rFonts w:cstheme="minorHAnsi"/>
              </w:rPr>
              <w:t>students.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6B657A57" w14:textId="77777777">
            <w:pPr>
              <w:pStyle w:val="TableList"/>
              <w:rPr/>
            </w:pPr>
            <w:r w:rsidR="001374F3">
              <w:rPr/>
              <w:t>Insults directed at others</w:t>
            </w:r>
          </w:p>
        </w:tc>
      </w:tr>
      <w:tr w:rsidR="001374F3" w:rsidTr="34DF6D5E" w14:paraId="0A210050" w14:textId="77777777"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14EC8391" w14:textId="77777777">
            <w:pPr>
              <w:pStyle w:val="Tablecopy"/>
            </w:pPr>
            <w:r>
              <w:t>Disruption</w:t>
            </w:r>
          </w:p>
          <w:p w:rsidR="001374F3" w:rsidP="001374F3" w:rsidRDefault="001374F3" w14:paraId="50801110" w14:textId="77777777">
            <w:pPr>
              <w:pStyle w:val="Tablecopy"/>
            </w:pPr>
            <w:r>
              <w:t>(Disruption)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5C1B8647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Pr="000359F5">
              <w:rPr>
                <w:rFonts w:cstheme="minorHAnsi"/>
              </w:rPr>
              <w:t>n interruption in a class or</w:t>
            </w:r>
            <w:r>
              <w:rPr>
                <w:rFonts w:cstheme="minorHAnsi"/>
              </w:rPr>
              <w:t xml:space="preserve"> school</w:t>
            </w:r>
            <w:r w:rsidRPr="000359F5">
              <w:rPr>
                <w:rFonts w:cstheme="minorHAnsi"/>
              </w:rPr>
              <w:t xml:space="preserve"> activity. </w:t>
            </w:r>
          </w:p>
          <w:p w:rsidRPr="005C0EA2" w:rsidR="001374F3" w:rsidP="001374F3" w:rsidRDefault="001374F3" w14:paraId="26FB281D" w14:textId="77777777">
            <w:pPr>
              <w:pStyle w:val="Tablecopy"/>
              <w:rPr>
                <w:rFonts w:cstheme="minorHAnsi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0C3E9D9B" w14:textId="77777777">
            <w:pPr>
              <w:pStyle w:val="TableList"/>
              <w:rPr>
                <w:rFonts w:cstheme="minorHAnsi"/>
              </w:rPr>
            </w:pPr>
            <w:r w:rsidRPr="34DF6D5E" w:rsidR="001374F3">
              <w:rPr>
                <w:rFonts w:cs="Calibri" w:cstheme="minorAscii"/>
              </w:rPr>
              <w:t>S</w:t>
            </w:r>
            <w:r w:rsidRPr="34DF6D5E" w:rsidR="001374F3">
              <w:rPr>
                <w:rFonts w:cs="Calibri" w:cstheme="minorAscii"/>
              </w:rPr>
              <w:t>ustained loud talk</w:t>
            </w:r>
            <w:r w:rsidRPr="34DF6D5E" w:rsidR="001374F3">
              <w:rPr>
                <w:rFonts w:cs="Calibri" w:cstheme="minorAscii"/>
              </w:rPr>
              <w:t>ing</w:t>
            </w:r>
          </w:p>
          <w:p w:rsidR="001374F3" w:rsidP="001374F3" w:rsidRDefault="001374F3" w14:paraId="5930F835" w14:textId="77777777">
            <w:pPr>
              <w:pStyle w:val="TableList"/>
              <w:rPr>
                <w:rFonts w:cstheme="minorHAnsi"/>
              </w:rPr>
            </w:pPr>
            <w:r w:rsidRPr="34DF6D5E" w:rsidR="001374F3">
              <w:rPr>
                <w:rFonts w:cs="Calibri" w:cstheme="minorAscii"/>
              </w:rPr>
              <w:t>Y</w:t>
            </w:r>
            <w:r w:rsidRPr="34DF6D5E" w:rsidR="001374F3">
              <w:rPr>
                <w:rFonts w:cs="Calibri" w:cstheme="minorAscii"/>
              </w:rPr>
              <w:t>elling</w:t>
            </w:r>
          </w:p>
          <w:p w:rsidR="001374F3" w:rsidP="001374F3" w:rsidRDefault="001374F3" w14:paraId="46AEEC3C" w14:textId="77777777">
            <w:pPr>
              <w:pStyle w:val="TableList"/>
              <w:rPr>
                <w:rFonts w:cstheme="minorHAnsi"/>
              </w:rPr>
            </w:pPr>
            <w:r w:rsidRPr="34DF6D5E" w:rsidR="001374F3">
              <w:rPr>
                <w:rFonts w:cs="Calibri" w:cstheme="minorAscii"/>
              </w:rPr>
              <w:t>S</w:t>
            </w:r>
            <w:r w:rsidRPr="34DF6D5E" w:rsidR="001374F3">
              <w:rPr>
                <w:rFonts w:cs="Calibri" w:cstheme="minorAscii"/>
              </w:rPr>
              <w:t>creaming</w:t>
            </w:r>
          </w:p>
          <w:p w:rsidR="001374F3" w:rsidP="001374F3" w:rsidRDefault="001374F3" w14:paraId="3FA9919D" w14:textId="77777777">
            <w:pPr>
              <w:pStyle w:val="TableList"/>
              <w:rPr>
                <w:rFonts w:cstheme="minorHAnsi"/>
              </w:rPr>
            </w:pPr>
            <w:r w:rsidRPr="34DF6D5E" w:rsidR="001374F3">
              <w:rPr>
                <w:rFonts w:cs="Calibri" w:cstheme="minorAscii"/>
              </w:rPr>
              <w:t>N</w:t>
            </w:r>
            <w:r w:rsidRPr="34DF6D5E" w:rsidR="001374F3">
              <w:rPr>
                <w:rFonts w:cs="Calibri" w:cstheme="minorAscii"/>
              </w:rPr>
              <w:t>oise with materials</w:t>
            </w:r>
          </w:p>
          <w:p w:rsidR="001374F3" w:rsidP="001374F3" w:rsidRDefault="001374F3" w14:paraId="67440960" w14:textId="77777777">
            <w:pPr>
              <w:pStyle w:val="TableList"/>
              <w:rPr>
                <w:rFonts w:cstheme="minorHAnsi"/>
              </w:rPr>
            </w:pPr>
            <w:r w:rsidRPr="34DF6D5E" w:rsidR="001374F3">
              <w:rPr>
                <w:rFonts w:cs="Calibri" w:cstheme="minorAscii"/>
              </w:rPr>
              <w:t>H</w:t>
            </w:r>
            <w:r w:rsidRPr="34DF6D5E" w:rsidR="001374F3">
              <w:rPr>
                <w:rFonts w:cs="Calibri" w:cstheme="minorAscii"/>
              </w:rPr>
              <w:t>orseplay or roughhousing</w:t>
            </w:r>
          </w:p>
          <w:p w:rsidR="001374F3" w:rsidP="001374F3" w:rsidRDefault="001374F3" w14:paraId="3828A3CF" w14:textId="77777777">
            <w:pPr>
              <w:pStyle w:val="TableList"/>
              <w:rPr/>
            </w:pPr>
            <w:r w:rsidRPr="34DF6D5E" w:rsidR="001374F3">
              <w:rPr>
                <w:rFonts w:cs="Calibri" w:cstheme="minorAscii"/>
              </w:rPr>
              <w:t>S</w:t>
            </w:r>
            <w:r w:rsidRPr="34DF6D5E" w:rsidR="001374F3">
              <w:rPr>
                <w:rFonts w:cs="Calibri" w:cstheme="minorAscii"/>
              </w:rPr>
              <w:t>ustained out-of-seat behavior</w:t>
            </w:r>
          </w:p>
        </w:tc>
      </w:tr>
      <w:tr w:rsidR="001374F3" w:rsidTr="34DF6D5E" w14:paraId="0B26A924" w14:textId="77777777">
        <w:trPr>
          <w:trHeight w:val="683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2F15B4CF" w14:textId="77777777">
            <w:pPr>
              <w:pStyle w:val="Tablecopy"/>
            </w:pPr>
            <w:r>
              <w:t>Dress Code Violation</w:t>
            </w:r>
          </w:p>
          <w:p w:rsidR="001374F3" w:rsidP="001374F3" w:rsidRDefault="001374F3" w14:paraId="6EC6486E" w14:textId="77777777">
            <w:pPr>
              <w:pStyle w:val="Tablecopy"/>
            </w:pPr>
            <w:r>
              <w:t>(Dress)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47D59EFE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824F5B">
              <w:rPr>
                <w:rFonts w:cstheme="minorHAnsi"/>
              </w:rPr>
              <w:t>lothing that does not fit within the school</w:t>
            </w:r>
            <w:r>
              <w:rPr>
                <w:rFonts w:cstheme="minorHAnsi"/>
              </w:rPr>
              <w:t>/</w:t>
            </w:r>
            <w:r w:rsidRPr="00824F5B">
              <w:rPr>
                <w:rFonts w:cstheme="minorHAnsi"/>
              </w:rPr>
              <w:t>district</w:t>
            </w:r>
            <w:r>
              <w:rPr>
                <w:rFonts w:cstheme="minorHAnsi"/>
              </w:rPr>
              <w:t xml:space="preserve"> dress code guidelines</w:t>
            </w:r>
            <w:r w:rsidRPr="00824F5B">
              <w:rPr>
                <w:rFonts w:cstheme="minorHAnsi"/>
              </w:rPr>
              <w:t>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69415A00" w14:textId="77777777">
            <w:pPr>
              <w:pStyle w:val="TableList"/>
              <w:rPr/>
            </w:pPr>
            <w:r w:rsidRPr="34DF6D5E" w:rsidR="001374F3">
              <w:rPr>
                <w:i w:val="1"/>
                <w:iCs w:val="1"/>
              </w:rPr>
              <w:t>Consult the school/district dress code guidelines for examples.</w:t>
            </w:r>
          </w:p>
        </w:tc>
      </w:tr>
      <w:tr w:rsidR="001374F3" w:rsidTr="34DF6D5E" w14:paraId="0F0BF913" w14:textId="77777777">
        <w:trPr>
          <w:trHeight w:val="89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65337635" w14:textId="77777777">
            <w:pPr>
              <w:pStyle w:val="Tablecopy"/>
            </w:pPr>
            <w:r>
              <w:lastRenderedPageBreak/>
              <w:t>Fighting</w:t>
            </w:r>
          </w:p>
          <w:p w:rsidR="001374F3" w:rsidP="001374F3" w:rsidRDefault="001374F3" w14:paraId="024ACEF0" w14:textId="77777777">
            <w:pPr>
              <w:pStyle w:val="Tablecopy"/>
            </w:pPr>
            <w:r>
              <w:t>(Fight)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0AF16E16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Mutual participation in physical violence.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6B18EB81" w14:textId="77777777">
            <w:pPr>
              <w:pStyle w:val="TableList"/>
              <w:rPr/>
            </w:pPr>
            <w:r w:rsidR="001374F3">
              <w:rPr/>
              <w:t>Two students punching each other</w:t>
            </w:r>
          </w:p>
          <w:p w:rsidR="001374F3" w:rsidP="001374F3" w:rsidRDefault="001374F3" w14:paraId="360F9676" w14:textId="77777777">
            <w:pPr>
              <w:pStyle w:val="TableList"/>
              <w:rPr/>
            </w:pPr>
            <w:r w:rsidR="001374F3">
              <w:rPr/>
              <w:t xml:space="preserve">A group of students kicking each other </w:t>
            </w:r>
          </w:p>
        </w:tc>
      </w:tr>
      <w:tr w:rsidR="001374F3" w:rsidTr="34DF6D5E" w14:paraId="20BB23D0" w14:textId="77777777">
        <w:trPr>
          <w:trHeight w:val="116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595EF6F6" w14:textId="77777777">
            <w:pPr>
              <w:pStyle w:val="Tablecopy"/>
            </w:pPr>
            <w:r>
              <w:t>Gang Affiliation Display</w:t>
            </w:r>
          </w:p>
          <w:p w:rsidR="001374F3" w:rsidP="001374F3" w:rsidRDefault="001374F3" w14:paraId="2B3529E3" w14:textId="77777777">
            <w:pPr>
              <w:pStyle w:val="Tablecopy"/>
            </w:pPr>
            <w:r>
              <w:t>(Gang Display)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3194C03C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G</w:t>
            </w:r>
            <w:r w:rsidRPr="00824F5B">
              <w:rPr>
                <w:rFonts w:cstheme="minorHAnsi"/>
              </w:rPr>
              <w:t xml:space="preserve">esture, dress, and/or speech to </w:t>
            </w:r>
            <w:r>
              <w:rPr>
                <w:rFonts w:cstheme="minorHAnsi"/>
              </w:rPr>
              <w:t>show</w:t>
            </w:r>
            <w:r w:rsidRPr="00824F5B">
              <w:rPr>
                <w:rFonts w:cstheme="minorHAnsi"/>
              </w:rPr>
              <w:t xml:space="preserve"> affiliation with a</w:t>
            </w:r>
            <w:r>
              <w:rPr>
                <w:rFonts w:cstheme="minorHAnsi"/>
              </w:rPr>
              <w:t xml:space="preserve"> </w:t>
            </w:r>
            <w:r w:rsidRPr="00824F5B">
              <w:rPr>
                <w:rFonts w:cstheme="minorHAnsi"/>
              </w:rPr>
              <w:t>gang.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329F7E50" w14:textId="77777777">
            <w:pPr>
              <w:pStyle w:val="TableList"/>
              <w:rPr/>
            </w:pPr>
            <w:r w:rsidR="001374F3">
              <w:rPr/>
              <w:t>Flashing a gang sign</w:t>
            </w:r>
          </w:p>
          <w:p w:rsidR="001374F3" w:rsidP="001374F3" w:rsidRDefault="001374F3" w14:paraId="2BBD859A" w14:textId="77777777">
            <w:pPr>
              <w:pStyle w:val="TableList"/>
              <w:rPr/>
            </w:pPr>
            <w:r w:rsidR="001374F3">
              <w:rPr/>
              <w:t>Wearing prohibited colors to demonstrate gang affiliation</w:t>
            </w:r>
          </w:p>
        </w:tc>
      </w:tr>
      <w:tr w:rsidR="001374F3" w:rsidTr="34DF6D5E" w14:paraId="365E426C" w14:textId="77777777">
        <w:trPr>
          <w:trHeight w:val="278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4659A540" w14:textId="77777777">
            <w:pPr>
              <w:pStyle w:val="Tablecopy"/>
            </w:pPr>
            <w:r>
              <w:t>Harassment *</w:t>
            </w:r>
          </w:p>
          <w:p w:rsidR="001374F3" w:rsidP="001374F3" w:rsidRDefault="001374F3" w14:paraId="7825550C" w14:textId="77777777">
            <w:pPr>
              <w:pStyle w:val="Tablecopy"/>
            </w:pPr>
            <w:r>
              <w:t>(Harass)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4B3CB488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Pr="00824F5B">
              <w:rPr>
                <w:rFonts w:cstheme="minorHAnsi"/>
              </w:rPr>
              <w:t>isrespectful messages in any format</w:t>
            </w:r>
            <w:r>
              <w:rPr>
                <w:rFonts w:cstheme="minorHAnsi"/>
              </w:rPr>
              <w:t xml:space="preserve"> based on a protected class such as</w:t>
            </w:r>
            <w:r w:rsidRPr="00824F5B">
              <w:rPr>
                <w:rFonts w:cstheme="minorHAnsi"/>
              </w:rPr>
              <w:t xml:space="preserve"> gender, ethnicity, sexual, race, religion, disability, physical characteristics, or other protected class. </w:t>
            </w:r>
            <w:r w:rsidRPr="00824F5B">
              <w:rPr>
                <w:rFonts w:cstheme="minorHAnsi"/>
                <w:i/>
              </w:rPr>
              <w:t>These subtypes are based on documentation from the</w:t>
            </w:r>
            <w:r>
              <w:rPr>
                <w:rFonts w:cstheme="minorHAnsi"/>
                <w:i/>
              </w:rPr>
              <w:t xml:space="preserve"> </w:t>
            </w:r>
            <w:r w:rsidRPr="00824F5B">
              <w:rPr>
                <w:rFonts w:cstheme="minorHAnsi"/>
                <w:i/>
              </w:rPr>
              <w:t>U.S. Office of Civil Rights.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72E692F4" w14:textId="77777777">
            <w:pPr>
              <w:pStyle w:val="TableList"/>
              <w:rPr/>
            </w:pPr>
            <w:r w:rsidR="001374F3">
              <w:rPr/>
              <w:t>Making fun on someone’s accent</w:t>
            </w:r>
          </w:p>
          <w:p w:rsidR="001374F3" w:rsidP="001374F3" w:rsidRDefault="001374F3" w14:paraId="12A09AC5" w14:textId="77777777">
            <w:pPr>
              <w:pStyle w:val="TableList"/>
              <w:rPr/>
            </w:pPr>
            <w:r w:rsidR="001374F3">
              <w:rPr/>
              <w:t>Racial slurs</w:t>
            </w:r>
          </w:p>
        </w:tc>
      </w:tr>
      <w:tr w:rsidR="001374F3" w:rsidTr="34DF6D5E" w14:paraId="20023C62" w14:textId="77777777">
        <w:trPr>
          <w:trHeight w:val="170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5926EE51" w14:textId="77777777">
            <w:pPr>
              <w:pStyle w:val="Tablecopy"/>
            </w:pPr>
            <w:r>
              <w:t>Inappropriate Display of Affection</w:t>
            </w:r>
          </w:p>
          <w:p w:rsidR="001374F3" w:rsidP="001374F3" w:rsidRDefault="001374F3" w14:paraId="45918566" w14:textId="77777777">
            <w:pPr>
              <w:pStyle w:val="Tablecopy"/>
            </w:pPr>
            <w:r>
              <w:t>(</w:t>
            </w:r>
            <w:proofErr w:type="spellStart"/>
            <w:r>
              <w:t>Inapp</w:t>
            </w:r>
            <w:proofErr w:type="spellEnd"/>
            <w:r>
              <w:t xml:space="preserve"> Affection)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7AB76A13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Pr="00824F5B">
              <w:rPr>
                <w:rFonts w:cstheme="minorHAnsi"/>
              </w:rPr>
              <w:t>nappropriate</w:t>
            </w:r>
            <w:r>
              <w:rPr>
                <w:rFonts w:cstheme="minorHAnsi"/>
              </w:rPr>
              <w:t xml:space="preserve"> (as defined by school/district)</w:t>
            </w:r>
            <w:r w:rsidRPr="00824F5B">
              <w:rPr>
                <w:rFonts w:cstheme="minorHAnsi"/>
              </w:rPr>
              <w:t>, consensual verbal and/or physical</w:t>
            </w:r>
            <w:r>
              <w:rPr>
                <w:rFonts w:cstheme="minorHAnsi"/>
              </w:rPr>
              <w:t xml:space="preserve"> </w:t>
            </w:r>
            <w:r w:rsidRPr="00824F5B">
              <w:rPr>
                <w:rFonts w:cstheme="minorHAnsi"/>
              </w:rPr>
              <w:t>gestures</w:t>
            </w:r>
            <w:r>
              <w:rPr>
                <w:rFonts w:cstheme="minorHAnsi"/>
              </w:rPr>
              <w:t xml:space="preserve"> or </w:t>
            </w:r>
            <w:r w:rsidRPr="00824F5B">
              <w:rPr>
                <w:rFonts w:cstheme="minorHAnsi"/>
              </w:rPr>
              <w:t xml:space="preserve">contact of a sexual nature to another </w:t>
            </w:r>
            <w:r>
              <w:rPr>
                <w:rFonts w:cstheme="minorHAnsi"/>
              </w:rPr>
              <w:t>person</w:t>
            </w:r>
            <w:r w:rsidRPr="00824F5B">
              <w:rPr>
                <w:rFonts w:cstheme="minorHAnsi"/>
              </w:rPr>
              <w:t>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696D5ACE" w14:textId="77777777">
            <w:pPr>
              <w:pStyle w:val="TableList"/>
              <w:rPr/>
            </w:pPr>
            <w:r w:rsidR="001374F3">
              <w:rPr/>
              <w:t>Kissing in the hallway</w:t>
            </w:r>
          </w:p>
          <w:p w:rsidR="001374F3" w:rsidP="001374F3" w:rsidRDefault="001374F3" w14:paraId="23416D13" w14:textId="77777777">
            <w:pPr>
              <w:pStyle w:val="TableList"/>
              <w:rPr/>
            </w:pPr>
            <w:r w:rsidR="001374F3">
              <w:rPr/>
              <w:t>Public display of affection (PDA)</w:t>
            </w:r>
          </w:p>
        </w:tc>
      </w:tr>
      <w:tr w:rsidR="001374F3" w:rsidTr="34DF6D5E" w14:paraId="5BB4ADE0" w14:textId="77777777">
        <w:trPr>
          <w:trHeight w:val="116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10D34436" w14:textId="77777777">
            <w:pPr>
              <w:pStyle w:val="Tablecopy"/>
            </w:pPr>
            <w:r>
              <w:t>Inappropriate Location/Out of Bounds Area</w:t>
            </w:r>
          </w:p>
          <w:p w:rsidR="001374F3" w:rsidP="001374F3" w:rsidRDefault="001374F3" w14:paraId="13EC7F78" w14:textId="77777777">
            <w:pPr>
              <w:pStyle w:val="Tablecopy"/>
            </w:pPr>
            <w:r>
              <w:t>(Out Bounds)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72E2ECBE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Pr="00E77B35">
              <w:rPr>
                <w:rFonts w:cstheme="minorHAnsi"/>
              </w:rPr>
              <w:t>n an area outside of</w:t>
            </w:r>
            <w:r>
              <w:rPr>
                <w:rFonts w:cstheme="minorHAnsi"/>
              </w:rPr>
              <w:t xml:space="preserve"> the</w:t>
            </w:r>
            <w:r w:rsidRPr="00E77B35">
              <w:rPr>
                <w:rFonts w:cstheme="minorHAnsi"/>
              </w:rPr>
              <w:t xml:space="preserve"> school</w:t>
            </w:r>
            <w:r>
              <w:rPr>
                <w:rFonts w:cstheme="minorHAnsi"/>
              </w:rPr>
              <w:t xml:space="preserve"> or activity</w:t>
            </w:r>
            <w:r w:rsidRPr="00E77B35">
              <w:rPr>
                <w:rFonts w:cstheme="minorHAnsi"/>
              </w:rPr>
              <w:t xml:space="preserve"> boundaries (as defined by school).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06A1202D" w14:textId="77777777">
            <w:pPr>
              <w:pStyle w:val="TableList"/>
              <w:rPr/>
            </w:pPr>
            <w:r w:rsidR="001374F3">
              <w:rPr/>
              <w:t>Leaving school grounds during school hours</w:t>
            </w:r>
          </w:p>
          <w:p w:rsidR="001374F3" w:rsidP="001374F3" w:rsidRDefault="001374F3" w14:paraId="6E5C083B" w14:textId="77777777">
            <w:pPr>
              <w:pStyle w:val="TableList"/>
              <w:rPr/>
            </w:pPr>
            <w:r w:rsidR="001374F3">
              <w:rPr/>
              <w:t>Wandering away during a field trip</w:t>
            </w:r>
          </w:p>
        </w:tc>
      </w:tr>
      <w:tr w:rsidR="001374F3" w:rsidTr="34DF6D5E" w14:paraId="0E73D060" w14:textId="77777777">
        <w:trPr>
          <w:trHeight w:val="143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3D7F60B0" w14:textId="77777777">
            <w:pPr>
              <w:pStyle w:val="Tablecopy"/>
            </w:pPr>
            <w:r>
              <w:t>Lying</w:t>
            </w:r>
          </w:p>
          <w:p w:rsidR="001374F3" w:rsidP="001374F3" w:rsidRDefault="001374F3" w14:paraId="5AAD1282" w14:textId="77777777">
            <w:pPr>
              <w:pStyle w:val="Tablecopy"/>
            </w:pPr>
            <w:r>
              <w:t>(Lying)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3CABE583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An</w:t>
            </w:r>
            <w:r w:rsidRPr="00E77B35">
              <w:rPr>
                <w:rFonts w:cstheme="minorHAnsi"/>
              </w:rPr>
              <w:t xml:space="preserve"> untrue </w:t>
            </w:r>
            <w:r>
              <w:rPr>
                <w:rFonts w:cstheme="minorHAnsi"/>
              </w:rPr>
              <w:t xml:space="preserve">message which </w:t>
            </w:r>
            <w:r w:rsidRPr="00E77B35">
              <w:rPr>
                <w:rFonts w:cstheme="minorHAnsi"/>
              </w:rPr>
              <w:t>violates rules.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299095BA" w14:textId="77777777">
            <w:pPr>
              <w:pStyle w:val="TableList"/>
              <w:rPr/>
            </w:pPr>
            <w:r w:rsidR="001374F3">
              <w:rPr/>
              <w:t>Forging a permission slip signature</w:t>
            </w:r>
          </w:p>
          <w:p w:rsidR="001374F3" w:rsidP="001374F3" w:rsidRDefault="001374F3" w14:paraId="2ACCD0D2" w14:textId="77777777">
            <w:pPr>
              <w:pStyle w:val="TableList"/>
              <w:rPr/>
            </w:pPr>
            <w:r w:rsidR="001374F3">
              <w:rPr/>
              <w:t>Blaming another student for something they didn’t do</w:t>
            </w:r>
          </w:p>
        </w:tc>
      </w:tr>
      <w:tr w:rsidR="001374F3" w:rsidTr="34DF6D5E" w14:paraId="6576A439" w14:textId="77777777">
        <w:trPr>
          <w:trHeight w:val="62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0C0D9C50" w14:textId="77777777">
            <w:pPr>
              <w:pStyle w:val="Tablecopy"/>
            </w:pPr>
            <w:r>
              <w:t>Other Behavior</w:t>
            </w:r>
          </w:p>
          <w:p w:rsidR="001374F3" w:rsidP="001374F3" w:rsidRDefault="001374F3" w14:paraId="01326DB3" w14:textId="77777777">
            <w:pPr>
              <w:pStyle w:val="Tablecopy"/>
            </w:pPr>
            <w:r>
              <w:t>(Other)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06A72E31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Pr="005C0EA2">
              <w:rPr>
                <w:rFonts w:cstheme="minorHAnsi"/>
              </w:rPr>
              <w:t xml:space="preserve">n </w:t>
            </w:r>
            <w:r>
              <w:rPr>
                <w:rFonts w:cstheme="minorHAnsi"/>
              </w:rPr>
              <w:t>administrator-managed</w:t>
            </w:r>
            <w:r w:rsidRPr="005C0EA2">
              <w:rPr>
                <w:rFonts w:cstheme="minorHAnsi"/>
              </w:rPr>
              <w:t xml:space="preserve"> behavior </w:t>
            </w:r>
            <w:r>
              <w:rPr>
                <w:rFonts w:cstheme="minorHAnsi"/>
              </w:rPr>
              <w:t xml:space="preserve">not otherwise </w:t>
            </w:r>
            <w:r>
              <w:rPr>
                <w:rFonts w:cstheme="minorHAnsi"/>
              </w:rPr>
              <w:lastRenderedPageBreak/>
              <w:t>listed</w:t>
            </w:r>
            <w:r w:rsidRPr="005C0EA2">
              <w:rPr>
                <w:rFonts w:cstheme="minorHAnsi"/>
              </w:rPr>
              <w:t>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56A3D030" w14:textId="77777777">
            <w:pPr>
              <w:pStyle w:val="TableList"/>
              <w:numPr>
                <w:ilvl w:val="0"/>
                <w:numId w:val="0"/>
              </w:numPr>
              <w:ind w:left="576"/>
            </w:pPr>
          </w:p>
        </w:tc>
      </w:tr>
      <w:tr w:rsidR="001374F3" w:rsidTr="34DF6D5E" w14:paraId="200EE688" w14:textId="77777777">
        <w:trPr>
          <w:trHeight w:val="179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1387170B" w14:textId="77777777">
            <w:pPr>
              <w:pStyle w:val="Tablecopy"/>
            </w:pPr>
            <w:r>
              <w:t>Physical Aggression</w:t>
            </w:r>
          </w:p>
          <w:p w:rsidR="001374F3" w:rsidP="001374F3" w:rsidRDefault="001374F3" w14:paraId="408BCFE5" w14:textId="77777777">
            <w:pPr>
              <w:pStyle w:val="Tablecopy"/>
            </w:pPr>
            <w:r>
              <w:t>(</w:t>
            </w:r>
            <w:proofErr w:type="spellStart"/>
            <w:r>
              <w:t>PAgg</w:t>
            </w:r>
            <w:proofErr w:type="spellEnd"/>
            <w:r>
              <w:t>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4EB3684C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E77B35">
              <w:rPr>
                <w:rFonts w:cstheme="minorHAnsi"/>
              </w:rPr>
              <w:t>hysical contact where</w:t>
            </w:r>
            <w:r>
              <w:rPr>
                <w:rFonts w:cstheme="minorHAnsi"/>
              </w:rPr>
              <w:t xml:space="preserve"> </w:t>
            </w:r>
            <w:r w:rsidRPr="00E77B35">
              <w:rPr>
                <w:rFonts w:cstheme="minorHAnsi"/>
              </w:rPr>
              <w:t xml:space="preserve">injury may occur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E77B35" w:rsidR="001374F3" w:rsidP="001374F3" w:rsidRDefault="001374F3" w14:paraId="53B4F8DC" w14:textId="77777777">
            <w:pPr>
              <w:pStyle w:val="TableList"/>
              <w:rPr/>
            </w:pPr>
            <w:r w:rsidRPr="34DF6D5E" w:rsidR="001374F3">
              <w:rPr>
                <w:rFonts w:cs="Calibri" w:cstheme="minorAscii"/>
              </w:rPr>
              <w:t>H</w:t>
            </w:r>
            <w:r w:rsidRPr="34DF6D5E" w:rsidR="001374F3">
              <w:rPr>
                <w:rFonts w:cs="Calibri" w:cstheme="minorAscii"/>
              </w:rPr>
              <w:t>itting</w:t>
            </w:r>
          </w:p>
          <w:p w:rsidRPr="00E77B35" w:rsidR="001374F3" w:rsidP="001374F3" w:rsidRDefault="001374F3" w14:paraId="60BBF42D" w14:textId="77777777">
            <w:pPr>
              <w:pStyle w:val="TableList"/>
              <w:rPr/>
            </w:pPr>
            <w:r w:rsidRPr="34DF6D5E" w:rsidR="001374F3">
              <w:rPr>
                <w:rFonts w:cs="Calibri" w:cstheme="minorAscii"/>
              </w:rPr>
              <w:t>P</w:t>
            </w:r>
            <w:r w:rsidRPr="34DF6D5E" w:rsidR="001374F3">
              <w:rPr>
                <w:rFonts w:cs="Calibri" w:cstheme="minorAscii"/>
              </w:rPr>
              <w:t>unching</w:t>
            </w:r>
          </w:p>
          <w:p w:rsidRPr="00E77B35" w:rsidR="001374F3" w:rsidP="001374F3" w:rsidRDefault="001374F3" w14:paraId="25933D8A" w14:textId="77777777">
            <w:pPr>
              <w:pStyle w:val="TableList"/>
              <w:rPr/>
            </w:pPr>
            <w:r w:rsidRPr="34DF6D5E" w:rsidR="001374F3">
              <w:rPr>
                <w:rFonts w:cs="Calibri" w:cstheme="minorAscii"/>
              </w:rPr>
              <w:t>H</w:t>
            </w:r>
            <w:r w:rsidRPr="34DF6D5E" w:rsidR="001374F3">
              <w:rPr>
                <w:rFonts w:cs="Calibri" w:cstheme="minorAscii"/>
              </w:rPr>
              <w:t>itting with an object</w:t>
            </w:r>
          </w:p>
          <w:p w:rsidRPr="00E77B35" w:rsidR="001374F3" w:rsidP="001374F3" w:rsidRDefault="001374F3" w14:paraId="1CAC8CC9" w14:textId="77777777">
            <w:pPr>
              <w:pStyle w:val="TableList"/>
              <w:rPr/>
            </w:pPr>
            <w:r w:rsidRPr="34DF6D5E" w:rsidR="001374F3">
              <w:rPr>
                <w:rFonts w:cs="Calibri" w:cstheme="minorAscii"/>
              </w:rPr>
              <w:t>K</w:t>
            </w:r>
            <w:r w:rsidRPr="34DF6D5E" w:rsidR="001374F3">
              <w:rPr>
                <w:rFonts w:cs="Calibri" w:cstheme="minorAscii"/>
              </w:rPr>
              <w:t>icking</w:t>
            </w:r>
          </w:p>
          <w:p w:rsidRPr="00E77B35" w:rsidR="001374F3" w:rsidP="001374F3" w:rsidRDefault="001374F3" w14:paraId="22A1B098" w14:textId="77777777">
            <w:pPr>
              <w:pStyle w:val="TableList"/>
              <w:rPr/>
            </w:pPr>
            <w:r w:rsidRPr="34DF6D5E" w:rsidR="001374F3">
              <w:rPr>
                <w:rFonts w:cs="Calibri" w:cstheme="minorAscii"/>
              </w:rPr>
              <w:t>H</w:t>
            </w:r>
            <w:r w:rsidRPr="34DF6D5E" w:rsidR="001374F3">
              <w:rPr>
                <w:rFonts w:cs="Calibri" w:cstheme="minorAscii"/>
              </w:rPr>
              <w:t>air pulling</w:t>
            </w:r>
          </w:p>
          <w:p w:rsidR="001374F3" w:rsidP="001374F3" w:rsidRDefault="001374F3" w14:paraId="30008C30" w14:textId="77777777">
            <w:pPr>
              <w:pStyle w:val="TableList"/>
              <w:rPr/>
            </w:pPr>
            <w:r w:rsidRPr="34DF6D5E" w:rsidR="001374F3">
              <w:rPr>
                <w:rFonts w:cs="Calibri" w:cstheme="minorAscii"/>
              </w:rPr>
              <w:t>S</w:t>
            </w:r>
            <w:r w:rsidRPr="34DF6D5E" w:rsidR="001374F3">
              <w:rPr>
                <w:rFonts w:cs="Calibri" w:cstheme="minorAscii"/>
              </w:rPr>
              <w:t>cratching</w:t>
            </w:r>
          </w:p>
        </w:tc>
      </w:tr>
      <w:tr w:rsidR="001374F3" w:rsidTr="34DF6D5E" w14:paraId="5996DC94" w14:textId="77777777">
        <w:trPr>
          <w:trHeight w:val="89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76AEA1C1" w14:textId="77777777">
            <w:pPr>
              <w:pStyle w:val="Tablecopy"/>
            </w:pPr>
            <w:r>
              <w:t>Property Damage/Vandalism</w:t>
            </w:r>
          </w:p>
          <w:p w:rsidR="001374F3" w:rsidP="001374F3" w:rsidRDefault="001374F3" w14:paraId="24806BB7" w14:textId="77777777">
            <w:pPr>
              <w:pStyle w:val="Tablecopy"/>
            </w:pPr>
            <w:r>
              <w:t>(Prop Dam)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6DB11608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Pr="001933B9">
              <w:rPr>
                <w:rFonts w:cstheme="minorHAnsi"/>
              </w:rPr>
              <w:t>estruction or disfigurement of property.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3DA726D8" w14:textId="77777777">
            <w:pPr>
              <w:pStyle w:val="TableList"/>
              <w:rPr/>
            </w:pPr>
            <w:r w:rsidR="001374F3">
              <w:rPr/>
              <w:t>Graffiti</w:t>
            </w:r>
          </w:p>
          <w:p w:rsidR="001374F3" w:rsidP="001374F3" w:rsidRDefault="001374F3" w14:paraId="508A02B6" w14:textId="77777777">
            <w:pPr>
              <w:pStyle w:val="TableList"/>
              <w:rPr/>
            </w:pPr>
            <w:r w:rsidR="001374F3">
              <w:rPr/>
              <w:t>Driving on the football field</w:t>
            </w:r>
          </w:p>
        </w:tc>
      </w:tr>
      <w:tr w:rsidR="001374F3" w:rsidTr="34DF6D5E" w14:paraId="5594CE8C" w14:textId="77777777">
        <w:trPr>
          <w:trHeight w:val="62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0B98F927" w14:textId="77777777">
            <w:pPr>
              <w:pStyle w:val="Tablecopy"/>
            </w:pPr>
            <w:r>
              <w:t>Skip Class</w:t>
            </w:r>
          </w:p>
          <w:p w:rsidR="001374F3" w:rsidP="001374F3" w:rsidRDefault="001374F3" w14:paraId="069B096A" w14:textId="77777777">
            <w:pPr>
              <w:pStyle w:val="Tablecopy"/>
            </w:pPr>
            <w:r>
              <w:t>(Skip)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04C4DC7C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Leaving or missing</w:t>
            </w:r>
            <w:r w:rsidRPr="001933B9">
              <w:rPr>
                <w:rFonts w:cstheme="minorHAnsi"/>
              </w:rPr>
              <w:t xml:space="preserve"> class without permission.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0F4B44A3" w14:textId="77777777">
            <w:pPr>
              <w:pStyle w:val="TableList"/>
              <w:rPr/>
            </w:pPr>
            <w:r w:rsidR="001374F3">
              <w:rPr/>
              <w:t>Hanging out in the commons during class time</w:t>
            </w:r>
          </w:p>
        </w:tc>
      </w:tr>
      <w:tr w:rsidR="001374F3" w:rsidTr="34DF6D5E" w14:paraId="7342DB3A" w14:textId="77777777"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48C4A694" w14:textId="77777777">
            <w:pPr>
              <w:pStyle w:val="Tablecopy"/>
            </w:pPr>
            <w:r>
              <w:t>Tardy</w:t>
            </w:r>
          </w:p>
          <w:p w:rsidR="001374F3" w:rsidP="001374F3" w:rsidRDefault="001374F3" w14:paraId="3B374DD0" w14:textId="77777777">
            <w:pPr>
              <w:pStyle w:val="Tablecopy"/>
            </w:pPr>
            <w:r>
              <w:t>(Tardy)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53B0FA6E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Pr="001933B9">
              <w:rPr>
                <w:rFonts w:cstheme="minorHAnsi"/>
              </w:rPr>
              <w:t>ate (as defined by the school) to class or the start of the school day</w:t>
            </w:r>
            <w:r>
              <w:rPr>
                <w:rFonts w:cstheme="minorHAnsi"/>
              </w:rPr>
              <w:t xml:space="preserve">, </w:t>
            </w:r>
            <w:r w:rsidRPr="001933B9">
              <w:rPr>
                <w:rFonts w:cstheme="minorHAnsi"/>
              </w:rPr>
              <w:t xml:space="preserve">and Tardy is not considered a </w:t>
            </w:r>
            <w:r>
              <w:rPr>
                <w:rFonts w:cstheme="minorHAnsi"/>
              </w:rPr>
              <w:t>staff-managed</w:t>
            </w:r>
            <w:r w:rsidRPr="001933B9">
              <w:rPr>
                <w:rFonts w:cstheme="minorHAnsi"/>
              </w:rPr>
              <w:t xml:space="preserve"> behavior</w:t>
            </w:r>
            <w:r>
              <w:rPr>
                <w:rFonts w:cstheme="minorHAnsi"/>
              </w:rPr>
              <w:t>.</w:t>
            </w:r>
          </w:p>
          <w:p w:rsidRPr="005C0EA2" w:rsidR="001374F3" w:rsidP="001374F3" w:rsidRDefault="001374F3" w14:paraId="47842DF2" w14:textId="77777777">
            <w:pPr>
              <w:pStyle w:val="Tablecopy"/>
              <w:rPr>
                <w:rFonts w:cstheme="minorHAnsi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34E36A8A" w14:textId="77777777">
            <w:pPr>
              <w:pStyle w:val="TableList"/>
              <w:rPr/>
            </w:pPr>
            <w:r w:rsidR="001374F3">
              <w:rPr/>
              <w:t>Not in their seat when the bell rings</w:t>
            </w:r>
          </w:p>
          <w:p w:rsidR="001374F3" w:rsidP="001374F3" w:rsidRDefault="001374F3" w14:paraId="137B10DE" w14:textId="77777777">
            <w:pPr>
              <w:pStyle w:val="TableList"/>
              <w:rPr/>
            </w:pPr>
            <w:r w:rsidR="001374F3">
              <w:rPr/>
              <w:t>Arriving to class 15 minutes late without a permission slip</w:t>
            </w:r>
          </w:p>
        </w:tc>
      </w:tr>
      <w:tr w:rsidR="001374F3" w:rsidTr="34DF6D5E" w14:paraId="48E1B1FF" w14:textId="77777777">
        <w:trPr>
          <w:trHeight w:val="116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66E14451" w14:textId="77777777">
            <w:pPr>
              <w:pStyle w:val="Tablecopy"/>
            </w:pPr>
            <w:r>
              <w:t>Technology Violation *</w:t>
            </w:r>
          </w:p>
          <w:p w:rsidR="001374F3" w:rsidP="001374F3" w:rsidRDefault="001374F3" w14:paraId="6B06C831" w14:textId="77777777">
            <w:pPr>
              <w:pStyle w:val="Tablecopy"/>
            </w:pPr>
            <w:r>
              <w:t>(Tech)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7E3AE7CC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Pr="001933B9">
              <w:rPr>
                <w:rFonts w:cstheme="minorHAnsi"/>
              </w:rPr>
              <w:t xml:space="preserve">nappropriate (as defined by school) use of </w:t>
            </w:r>
            <w:r>
              <w:rPr>
                <w:rFonts w:cstheme="minorHAnsi"/>
              </w:rPr>
              <w:t>an electronic device.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34DB81CF" w14:textId="77777777">
            <w:pPr>
              <w:pStyle w:val="TableList"/>
              <w:rPr/>
            </w:pPr>
            <w:r w:rsidR="001374F3">
              <w:rPr/>
              <w:t>Texting in class</w:t>
            </w:r>
          </w:p>
          <w:p w:rsidR="001374F3" w:rsidP="001374F3" w:rsidRDefault="001374F3" w14:paraId="640FB00C" w14:textId="77777777">
            <w:pPr>
              <w:pStyle w:val="TableList"/>
              <w:rPr/>
            </w:pPr>
            <w:r w:rsidR="001374F3">
              <w:rPr/>
              <w:t>Using a school tablet to play non-school games during a lesson</w:t>
            </w:r>
          </w:p>
        </w:tc>
      </w:tr>
      <w:tr w:rsidR="001374F3" w:rsidTr="34DF6D5E" w14:paraId="0DBEE64B" w14:textId="77777777">
        <w:trPr>
          <w:trHeight w:val="116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15766439" w14:textId="77777777">
            <w:pPr>
              <w:pStyle w:val="Tablecopy"/>
            </w:pPr>
            <w:r>
              <w:t>Theft</w:t>
            </w:r>
          </w:p>
          <w:p w:rsidR="001374F3" w:rsidP="001374F3" w:rsidRDefault="001374F3" w14:paraId="79EF975A" w14:textId="77777777">
            <w:pPr>
              <w:pStyle w:val="Tablecopy"/>
            </w:pPr>
            <w:r>
              <w:t>(Theft)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778E3DD2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Pr="00824F5B">
              <w:rPr>
                <w:rFonts w:cstheme="minorHAnsi"/>
              </w:rPr>
              <w:t xml:space="preserve">n possession of, </w:t>
            </w:r>
            <w:r>
              <w:rPr>
                <w:rFonts w:cstheme="minorHAnsi"/>
              </w:rPr>
              <w:t xml:space="preserve">has </w:t>
            </w:r>
            <w:r w:rsidRPr="00824F5B">
              <w:rPr>
                <w:rFonts w:cstheme="minorHAnsi"/>
              </w:rPr>
              <w:t>passed on, or is responsible for removing property that is not their own without permission.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26E6914F" w14:textId="77777777">
            <w:pPr>
              <w:pStyle w:val="TableList"/>
              <w:rPr/>
            </w:pPr>
            <w:r w:rsidR="001374F3">
              <w:rPr/>
              <w:t>Taking another student’s possessions</w:t>
            </w:r>
          </w:p>
          <w:p w:rsidR="001374F3" w:rsidP="001374F3" w:rsidRDefault="001374F3" w14:paraId="76614C74" w14:textId="77777777">
            <w:pPr>
              <w:pStyle w:val="TableList"/>
              <w:rPr/>
            </w:pPr>
            <w:r w:rsidR="001374F3">
              <w:rPr/>
              <w:t>Taking school materials without permission</w:t>
            </w:r>
          </w:p>
        </w:tc>
      </w:tr>
      <w:tr w:rsidR="001374F3" w:rsidTr="34DF6D5E" w14:paraId="13DB8D5C" w14:textId="77777777">
        <w:trPr>
          <w:trHeight w:val="224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6F95914D" w14:textId="77777777">
            <w:pPr>
              <w:pStyle w:val="Tablecopy"/>
            </w:pPr>
            <w:r>
              <w:lastRenderedPageBreak/>
              <w:t>Threatening Behavior</w:t>
            </w:r>
          </w:p>
          <w:p w:rsidR="001374F3" w:rsidP="001374F3" w:rsidRDefault="001374F3" w14:paraId="57F430CE" w14:textId="77777777">
            <w:pPr>
              <w:pStyle w:val="Tablecopy"/>
            </w:pPr>
            <w:r>
              <w:t>(Threat)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4E013629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1933B9">
              <w:rPr>
                <w:rFonts w:cstheme="minorHAnsi"/>
              </w:rPr>
              <w:t>aus</w:t>
            </w:r>
            <w:r>
              <w:rPr>
                <w:rFonts w:cstheme="minorHAnsi"/>
              </w:rPr>
              <w:t>ing</w:t>
            </w:r>
            <w:r w:rsidRPr="001933B9">
              <w:rPr>
                <w:rFonts w:cstheme="minorHAnsi"/>
              </w:rPr>
              <w:t xml:space="preserve"> fear of injury or harm to people or property.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1F87AF3E" w14:textId="77777777">
            <w:pPr>
              <w:pStyle w:val="TableList"/>
              <w:rPr/>
            </w:pPr>
            <w:r w:rsidR="001374F3">
              <w:rPr/>
              <w:t>Social media post about hurting another student</w:t>
            </w:r>
          </w:p>
          <w:p w:rsidR="001374F3" w:rsidP="001374F3" w:rsidRDefault="001374F3" w14:paraId="335AAA07" w14:textId="77777777">
            <w:pPr>
              <w:pStyle w:val="TableList"/>
              <w:rPr/>
            </w:pPr>
            <w:r w:rsidR="001374F3">
              <w:rPr/>
              <w:t>Message in the bathroom about fighting another student</w:t>
            </w:r>
          </w:p>
          <w:p w:rsidR="001374F3" w:rsidP="001374F3" w:rsidRDefault="001374F3" w14:paraId="3839937A" w14:textId="77777777">
            <w:pPr>
              <w:pStyle w:val="TableList"/>
              <w:rPr/>
            </w:pPr>
            <w:r w:rsidR="001374F3">
              <w:rPr/>
              <w:t>Saying they’ll bring a weapon to school to hurt someone</w:t>
            </w:r>
          </w:p>
        </w:tc>
      </w:tr>
      <w:tr w:rsidR="001374F3" w:rsidTr="34DF6D5E" w14:paraId="568EA5C5" w14:textId="77777777">
        <w:trPr>
          <w:trHeight w:val="89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68CAB452" w14:textId="77777777">
            <w:pPr>
              <w:pStyle w:val="Tablecopy"/>
            </w:pPr>
            <w:r>
              <w:t>Truancy</w:t>
            </w:r>
          </w:p>
          <w:p w:rsidR="001374F3" w:rsidP="001374F3" w:rsidRDefault="001374F3" w14:paraId="4374ACF1" w14:textId="77777777">
            <w:pPr>
              <w:pStyle w:val="Tablecopy"/>
            </w:pPr>
            <w:r>
              <w:t>(Truancy)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6E1B7CC1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Pr="001933B9">
              <w:rPr>
                <w:rFonts w:cstheme="minorHAnsi"/>
              </w:rPr>
              <w:t>n unexcused absence for ½ day or more.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2F8DE4D6" w14:textId="77777777">
            <w:pPr>
              <w:pStyle w:val="TableList"/>
              <w:rPr/>
            </w:pPr>
            <w:r w:rsidR="001374F3">
              <w:rPr/>
              <w:t>Leaving at lunch and not coming back</w:t>
            </w:r>
          </w:p>
          <w:p w:rsidR="001374F3" w:rsidP="001374F3" w:rsidRDefault="001374F3" w14:paraId="7190AECB" w14:textId="77777777">
            <w:pPr>
              <w:pStyle w:val="TableList"/>
              <w:rPr/>
            </w:pPr>
            <w:r w:rsidR="001374F3">
              <w:rPr/>
              <w:t>Repeatedly skipping class</w:t>
            </w:r>
          </w:p>
        </w:tc>
      </w:tr>
      <w:tr w:rsidR="001374F3" w:rsidTr="34DF6D5E" w14:paraId="608416AA" w14:textId="77777777">
        <w:trPr>
          <w:trHeight w:val="89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397A5281" w14:textId="77777777">
            <w:pPr>
              <w:pStyle w:val="Tablecopy"/>
            </w:pPr>
            <w:r>
              <w:t>Use/Possession of Alcohol</w:t>
            </w:r>
          </w:p>
          <w:p w:rsidR="001374F3" w:rsidP="001374F3" w:rsidRDefault="001374F3" w14:paraId="24BBF3D5" w14:textId="77777777">
            <w:pPr>
              <w:pStyle w:val="Tablecopy"/>
            </w:pPr>
            <w:r>
              <w:t>(Alcohol)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59860B78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11509D">
              <w:rPr>
                <w:rFonts w:cstheme="minorHAnsi"/>
              </w:rPr>
              <w:t>ossession or us</w:t>
            </w:r>
            <w:r>
              <w:rPr>
                <w:rFonts w:cstheme="minorHAnsi"/>
              </w:rPr>
              <w:t>e of</w:t>
            </w:r>
            <w:r w:rsidRPr="0011509D">
              <w:rPr>
                <w:rFonts w:cstheme="minorHAnsi"/>
              </w:rPr>
              <w:t xml:space="preserve"> alcohol.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0672D350" w14:textId="77777777">
            <w:pPr>
              <w:pStyle w:val="TableList"/>
              <w:rPr/>
            </w:pPr>
            <w:r w:rsidR="001374F3">
              <w:rPr/>
              <w:t>Bringing beer to school</w:t>
            </w:r>
          </w:p>
          <w:p w:rsidR="001374F3" w:rsidP="001374F3" w:rsidRDefault="001374F3" w14:paraId="7E2159EF" w14:textId="77777777">
            <w:pPr>
              <w:pStyle w:val="TableList"/>
              <w:rPr/>
            </w:pPr>
            <w:r w:rsidR="001374F3">
              <w:rPr/>
              <w:t>Showing up to a school dance drunk</w:t>
            </w:r>
          </w:p>
        </w:tc>
      </w:tr>
      <w:tr w:rsidR="001374F3" w:rsidTr="34DF6D5E" w14:paraId="62497BCE" w14:textId="77777777">
        <w:trPr>
          <w:trHeight w:val="152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466666E0" w14:textId="77777777">
            <w:pPr>
              <w:pStyle w:val="Tablecopy"/>
            </w:pPr>
            <w:r>
              <w:t>Use/Possession of Combustibles</w:t>
            </w:r>
          </w:p>
          <w:p w:rsidR="001374F3" w:rsidP="001374F3" w:rsidRDefault="001374F3" w14:paraId="61858786" w14:textId="77777777">
            <w:pPr>
              <w:pStyle w:val="Tablecopy"/>
            </w:pPr>
            <w:r>
              <w:t>(Combust)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5AAD0BF3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Possession or use of substances or objects capable of setting fire to or burning something</w:t>
            </w:r>
          </w:p>
          <w:p w:rsidRPr="005C0EA2" w:rsidR="001374F3" w:rsidP="001374F3" w:rsidRDefault="001374F3" w14:paraId="3BB0552D" w14:textId="77777777">
            <w:pPr>
              <w:pStyle w:val="Tablecopy"/>
              <w:rPr>
                <w:rFonts w:cstheme="minorHAnsi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76C06866" w14:textId="77777777">
            <w:pPr>
              <w:pStyle w:val="TableList"/>
              <w:rPr>
                <w:rFonts w:cstheme="minorHAnsi"/>
              </w:rPr>
            </w:pPr>
            <w:r w:rsidRPr="34DF6D5E" w:rsidR="001374F3">
              <w:rPr>
                <w:rFonts w:cs="Calibri" w:cstheme="minorAscii"/>
              </w:rPr>
              <w:t>Matches</w:t>
            </w:r>
          </w:p>
          <w:p w:rsidRPr="0011509D" w:rsidR="001374F3" w:rsidP="001374F3" w:rsidRDefault="001374F3" w14:paraId="4E721514" w14:textId="77777777">
            <w:pPr>
              <w:pStyle w:val="TableList"/>
              <w:rPr/>
            </w:pPr>
            <w:r w:rsidRPr="34DF6D5E" w:rsidR="001374F3">
              <w:rPr>
                <w:rFonts w:cs="Calibri" w:cstheme="minorAscii"/>
              </w:rPr>
              <w:t>L</w:t>
            </w:r>
            <w:r w:rsidRPr="34DF6D5E" w:rsidR="001374F3">
              <w:rPr>
                <w:rFonts w:cs="Calibri" w:cstheme="minorAscii"/>
              </w:rPr>
              <w:t>ighters</w:t>
            </w:r>
          </w:p>
          <w:p w:rsidRPr="0011509D" w:rsidR="001374F3" w:rsidP="001374F3" w:rsidRDefault="001374F3" w14:paraId="099F7C35" w14:textId="77777777">
            <w:pPr>
              <w:pStyle w:val="TableList"/>
              <w:rPr/>
            </w:pPr>
            <w:r w:rsidRPr="34DF6D5E" w:rsidR="001374F3">
              <w:rPr>
                <w:rFonts w:cs="Calibri" w:cstheme="minorAscii"/>
              </w:rPr>
              <w:t>F</w:t>
            </w:r>
            <w:r w:rsidRPr="34DF6D5E" w:rsidR="001374F3">
              <w:rPr>
                <w:rFonts w:cs="Calibri" w:cstheme="minorAscii"/>
              </w:rPr>
              <w:t>irecrackers</w:t>
            </w:r>
          </w:p>
          <w:p w:rsidRPr="0011509D" w:rsidR="001374F3" w:rsidP="001374F3" w:rsidRDefault="001374F3" w14:paraId="466CABDC" w14:textId="77777777">
            <w:pPr>
              <w:pStyle w:val="TableList"/>
              <w:rPr/>
            </w:pPr>
            <w:r w:rsidRPr="34DF6D5E" w:rsidR="001374F3">
              <w:rPr>
                <w:rFonts w:cs="Calibri" w:cstheme="minorAscii"/>
              </w:rPr>
              <w:t>G</w:t>
            </w:r>
            <w:r w:rsidRPr="34DF6D5E" w:rsidR="001374F3">
              <w:rPr>
                <w:rFonts w:cs="Calibri" w:cstheme="minorAscii"/>
              </w:rPr>
              <w:t>asoline</w:t>
            </w:r>
          </w:p>
          <w:p w:rsidR="001374F3" w:rsidP="001374F3" w:rsidRDefault="001374F3" w14:paraId="5209F003" w14:textId="77777777">
            <w:pPr>
              <w:pStyle w:val="TableList"/>
              <w:rPr/>
            </w:pPr>
            <w:r w:rsidRPr="34DF6D5E" w:rsidR="001374F3">
              <w:rPr>
                <w:rFonts w:cs="Calibri" w:cstheme="minorAscii"/>
              </w:rPr>
              <w:t>L</w:t>
            </w:r>
            <w:r w:rsidRPr="34DF6D5E" w:rsidR="001374F3">
              <w:rPr>
                <w:rFonts w:cs="Calibri" w:cstheme="minorAscii"/>
              </w:rPr>
              <w:t>ighter fluid</w:t>
            </w:r>
          </w:p>
        </w:tc>
      </w:tr>
      <w:tr w:rsidR="001374F3" w:rsidTr="34DF6D5E" w14:paraId="469C9D07" w14:textId="77777777">
        <w:trPr>
          <w:trHeight w:val="170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381F6A13" w14:textId="77777777">
            <w:pPr>
              <w:pStyle w:val="Tablecopy"/>
            </w:pPr>
            <w:r>
              <w:t>Use/Possession of Restricted Substances</w:t>
            </w:r>
          </w:p>
          <w:p w:rsidR="001374F3" w:rsidP="001374F3" w:rsidRDefault="001374F3" w14:paraId="28352562" w14:textId="77777777">
            <w:pPr>
              <w:pStyle w:val="Tablecopy"/>
            </w:pPr>
            <w:r>
              <w:t>(Drugs)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19E7E936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Possession or use of drugs, medications, or other substances that are limited, controlled, or banned; misuse of allowed substances in an unapproved way</w:t>
            </w:r>
            <w:r w:rsidRPr="0011509D">
              <w:rPr>
                <w:rFonts w:cstheme="minorHAnsi"/>
              </w:rPr>
              <w:t>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70EA7077" w14:textId="77777777">
            <w:pPr>
              <w:pStyle w:val="TableList"/>
              <w:rPr/>
            </w:pPr>
            <w:r w:rsidR="001374F3">
              <w:rPr/>
              <w:t>THC in a vape pen</w:t>
            </w:r>
          </w:p>
          <w:p w:rsidR="001374F3" w:rsidP="001374F3" w:rsidRDefault="001374F3" w14:paraId="6CE979BE" w14:textId="77777777">
            <w:pPr>
              <w:pStyle w:val="TableList"/>
              <w:rPr/>
            </w:pPr>
            <w:r w:rsidR="001374F3">
              <w:rPr/>
              <w:t>Sharing anxiety medication</w:t>
            </w:r>
          </w:p>
          <w:p w:rsidR="001374F3" w:rsidP="001374F3" w:rsidRDefault="001374F3" w14:paraId="53F0593F" w14:textId="77777777">
            <w:pPr>
              <w:pStyle w:val="TableList"/>
              <w:rPr/>
            </w:pPr>
            <w:r w:rsidR="001374F3">
              <w:rPr/>
              <w:t>Huffing glue</w:t>
            </w:r>
          </w:p>
        </w:tc>
      </w:tr>
      <w:tr w:rsidR="001374F3" w:rsidTr="34DF6D5E" w14:paraId="728B1264" w14:textId="77777777">
        <w:trPr>
          <w:trHeight w:val="89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0140F8E7" w14:textId="77777777">
            <w:pPr>
              <w:pStyle w:val="Tablecopy"/>
            </w:pPr>
            <w:r>
              <w:t>Use/Possession of Tobacco/Nicotine</w:t>
            </w:r>
          </w:p>
          <w:p w:rsidR="001374F3" w:rsidP="001374F3" w:rsidRDefault="001374F3" w14:paraId="349963DA" w14:textId="77777777">
            <w:pPr>
              <w:pStyle w:val="Tablecopy"/>
            </w:pPr>
            <w:r>
              <w:t>(Tobacco)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7B9862EE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11509D">
              <w:rPr>
                <w:rFonts w:cstheme="minorHAnsi"/>
              </w:rPr>
              <w:t xml:space="preserve">ossession </w:t>
            </w:r>
            <w:r>
              <w:rPr>
                <w:rFonts w:cstheme="minorHAnsi"/>
              </w:rPr>
              <w:t>or use of</w:t>
            </w:r>
            <w:r w:rsidRPr="0011509D">
              <w:rPr>
                <w:rFonts w:cstheme="minorHAnsi"/>
              </w:rPr>
              <w:t xml:space="preserve"> tobacco or nicotine products.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11509D" w:rsidR="001374F3" w:rsidP="001374F3" w:rsidRDefault="001374F3" w14:paraId="20184DC5" w14:textId="77777777">
            <w:pPr>
              <w:pStyle w:val="TableList"/>
              <w:rPr/>
            </w:pPr>
            <w:r w:rsidRPr="34DF6D5E" w:rsidR="001374F3">
              <w:rPr>
                <w:rFonts w:cs="Calibri" w:cstheme="minorAscii"/>
              </w:rPr>
              <w:t>C</w:t>
            </w:r>
            <w:r w:rsidRPr="34DF6D5E" w:rsidR="001374F3">
              <w:rPr>
                <w:rFonts w:cs="Calibri" w:cstheme="minorAscii"/>
              </w:rPr>
              <w:t>igarettes</w:t>
            </w:r>
          </w:p>
          <w:p w:rsidRPr="0011509D" w:rsidR="001374F3" w:rsidP="001374F3" w:rsidRDefault="001374F3" w14:paraId="5F6C3FD4" w14:textId="77777777">
            <w:pPr>
              <w:pStyle w:val="TableList"/>
              <w:rPr/>
            </w:pPr>
            <w:r w:rsidRPr="34DF6D5E" w:rsidR="001374F3">
              <w:rPr>
                <w:rFonts w:cs="Calibri" w:cstheme="minorAscii"/>
              </w:rPr>
              <w:t>V</w:t>
            </w:r>
            <w:r w:rsidRPr="34DF6D5E" w:rsidR="001374F3">
              <w:rPr>
                <w:rFonts w:cs="Calibri" w:cstheme="minorAscii"/>
              </w:rPr>
              <w:t>ape pens</w:t>
            </w:r>
          </w:p>
          <w:p w:rsidR="001374F3" w:rsidP="001374F3" w:rsidRDefault="001374F3" w14:paraId="56D989DF" w14:textId="77777777">
            <w:pPr>
              <w:pStyle w:val="TableList"/>
              <w:rPr/>
            </w:pPr>
            <w:r w:rsidRPr="34DF6D5E" w:rsidR="001374F3">
              <w:rPr>
                <w:rFonts w:cs="Calibri" w:cstheme="minorAscii"/>
              </w:rPr>
              <w:t>C</w:t>
            </w:r>
            <w:r w:rsidRPr="34DF6D5E" w:rsidR="001374F3">
              <w:rPr>
                <w:rFonts w:cs="Calibri" w:cstheme="minorAscii"/>
              </w:rPr>
              <w:t>hewing tobacco.</w:t>
            </w:r>
          </w:p>
        </w:tc>
      </w:tr>
      <w:tr w:rsidR="001374F3" w:rsidTr="34DF6D5E" w14:paraId="78E7BBA4" w14:textId="77777777">
        <w:trPr>
          <w:trHeight w:val="116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6" w:type="dxa"/>
            <w:tcMar/>
          </w:tcPr>
          <w:p w:rsidR="001374F3" w:rsidP="001374F3" w:rsidRDefault="001374F3" w14:paraId="5C4D731F" w14:textId="77777777">
            <w:pPr>
              <w:pStyle w:val="Tablecopy"/>
            </w:pPr>
            <w:r>
              <w:t>Use/Possession of Weapons *</w:t>
            </w:r>
          </w:p>
          <w:p w:rsidR="001374F3" w:rsidP="001374F3" w:rsidRDefault="001374F3" w14:paraId="22466293" w14:textId="77777777">
            <w:pPr>
              <w:pStyle w:val="Tablecopy"/>
            </w:pPr>
            <w:r>
              <w:t>(Weapons)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Pr="005C0EA2" w:rsidR="001374F3" w:rsidP="001374F3" w:rsidRDefault="001374F3" w14:paraId="014073FA" w14:textId="77777777">
            <w:pPr>
              <w:pStyle w:val="Tablecopy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11509D">
              <w:rPr>
                <w:rFonts w:cstheme="minorHAnsi"/>
              </w:rPr>
              <w:t xml:space="preserve">ossession </w:t>
            </w:r>
            <w:r>
              <w:rPr>
                <w:rFonts w:cstheme="minorHAnsi"/>
              </w:rPr>
              <w:t xml:space="preserve">or use </w:t>
            </w:r>
            <w:r w:rsidRPr="0011509D">
              <w:rPr>
                <w:rFonts w:cstheme="minorHAnsi"/>
              </w:rPr>
              <w:t>of knives</w:t>
            </w:r>
            <w:r>
              <w:rPr>
                <w:rFonts w:cstheme="minorHAnsi"/>
              </w:rPr>
              <w:t xml:space="preserve">, </w:t>
            </w:r>
            <w:r w:rsidRPr="0011509D">
              <w:rPr>
                <w:rFonts w:cstheme="minorHAnsi"/>
              </w:rPr>
              <w:t>guns, or other objects readily capable of causing bodily harm.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17" w:type="dxa"/>
            <w:tcMar/>
          </w:tcPr>
          <w:p w:rsidR="001374F3" w:rsidP="001374F3" w:rsidRDefault="001374F3" w14:paraId="20ADF7BE" w14:textId="77777777">
            <w:pPr>
              <w:pStyle w:val="TableList"/>
              <w:rPr/>
            </w:pPr>
            <w:r w:rsidR="001374F3">
              <w:rPr/>
              <w:t>Bringing a toy gun to school pretending it’s real</w:t>
            </w:r>
          </w:p>
          <w:p w:rsidR="001374F3" w:rsidP="001374F3" w:rsidRDefault="001374F3" w14:paraId="4D05F729" w14:textId="77777777">
            <w:pPr>
              <w:pStyle w:val="TableList"/>
              <w:rPr/>
            </w:pPr>
            <w:r w:rsidR="001374F3">
              <w:rPr/>
              <w:t>Switchblade</w:t>
            </w:r>
          </w:p>
        </w:tc>
      </w:tr>
    </w:tbl>
    <w:p w:rsidRPr="001374F3" w:rsidR="001374F3" w:rsidP="001374F3" w:rsidRDefault="001374F3" w14:paraId="6D167FB5" w14:textId="77777777">
      <w:pPr>
        <w:rPr>
          <w:rFonts w:asciiTheme="majorHAnsi" w:hAnsiTheme="majorHAnsi" w:eastAsiaTheme="majorEastAsia" w:cstheme="majorBidi"/>
          <w:i/>
          <w:iCs/>
          <w:color w:val="007E3A" w:themeColor="accent1" w:themeShade="BF"/>
          <w:sz w:val="32"/>
          <w:szCs w:val="32"/>
        </w:rPr>
      </w:pPr>
      <w:r w:rsidRPr="001374F3">
        <w:rPr>
          <w:i/>
          <w:iCs/>
        </w:rPr>
        <w:t>* Category subtypes are available to enable in SWIS School Settings</w:t>
      </w:r>
    </w:p>
    <w:p w:rsidR="001374F3" w:rsidP="001374F3" w:rsidRDefault="001374F3" w14:paraId="132E29C9" w14:textId="77777777">
      <w:pPr>
        <w:pStyle w:val="Heading1"/>
      </w:pPr>
      <w:r>
        <w:lastRenderedPageBreak/>
        <w:t>Locations</w:t>
      </w:r>
    </w:p>
    <w:tbl>
      <w:tblPr>
        <w:tblStyle w:val="PBISAppsTable"/>
        <w:tblW w:w="0" w:type="auto"/>
        <w:tblLook w:val="04A0" w:firstRow="1" w:lastRow="0" w:firstColumn="1" w:lastColumn="0" w:noHBand="0" w:noVBand="1"/>
      </w:tblPr>
      <w:tblGrid>
        <w:gridCol w:w="4316"/>
        <w:gridCol w:w="4317"/>
      </w:tblGrid>
      <w:tr w:rsidRPr="00774244" w:rsidR="001374F3" w:rsidTr="001374F3" w14:paraId="2070184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316" w:type="dxa"/>
          </w:tcPr>
          <w:p w:rsidRPr="00774244" w:rsidR="001374F3" w:rsidP="001374F3" w:rsidRDefault="001374F3" w14:paraId="6D05AE34" w14:textId="77777777">
            <w:pPr>
              <w:pStyle w:val="TableHeader"/>
            </w:pPr>
            <w:r w:rsidRPr="00774244">
              <w:t>Location</w:t>
            </w:r>
          </w:p>
        </w:tc>
        <w:tc>
          <w:tcPr>
            <w:tcW w:w="4317" w:type="dxa"/>
          </w:tcPr>
          <w:p w:rsidRPr="00774244" w:rsidR="001374F3" w:rsidP="001374F3" w:rsidRDefault="001374F3" w14:paraId="0DF8E4D9" w14:textId="77777777">
            <w:pPr>
              <w:pStyle w:val="TableHeader"/>
            </w:pPr>
            <w:r w:rsidRPr="00774244">
              <w:t>Definition</w:t>
            </w:r>
          </w:p>
        </w:tc>
      </w:tr>
      <w:tr w:rsidR="001374F3" w:rsidTr="001374F3" w14:paraId="6EA8BF3B" w14:textId="77777777">
        <w:trPr>
          <w:trHeight w:val="647"/>
        </w:trPr>
        <w:tc>
          <w:tcPr>
            <w:tcW w:w="4316" w:type="dxa"/>
          </w:tcPr>
          <w:p w:rsidR="001374F3" w:rsidP="001374F3" w:rsidRDefault="001374F3" w14:paraId="0760EFAF" w14:textId="77777777">
            <w:pPr>
              <w:pStyle w:val="Tablecopy"/>
            </w:pPr>
            <w:r>
              <w:t>Art Room</w:t>
            </w:r>
          </w:p>
          <w:p w:rsidR="001374F3" w:rsidP="001374F3" w:rsidRDefault="001374F3" w14:paraId="2CD7B869" w14:textId="77777777">
            <w:pPr>
              <w:pStyle w:val="Tablecopy"/>
            </w:pPr>
            <w:r>
              <w:t>(Art)</w:t>
            </w:r>
          </w:p>
        </w:tc>
        <w:tc>
          <w:tcPr>
            <w:tcW w:w="4317" w:type="dxa"/>
          </w:tcPr>
          <w:p w:rsidR="001374F3" w:rsidP="001374F3" w:rsidRDefault="001374F3" w14:paraId="6ACA5195" w14:textId="77777777">
            <w:pPr>
              <w:pStyle w:val="Tablecopy"/>
            </w:pPr>
            <w:r>
              <w:t>Areas</w:t>
            </w:r>
            <w:r w:rsidRPr="00F96672">
              <w:t xml:space="preserve"> used for art classes and activities.</w:t>
            </w:r>
          </w:p>
        </w:tc>
      </w:tr>
      <w:tr w:rsidR="001374F3" w:rsidTr="001374F3" w14:paraId="62FE83DA" w14:textId="77777777">
        <w:trPr>
          <w:trHeight w:val="638"/>
        </w:trPr>
        <w:tc>
          <w:tcPr>
            <w:tcW w:w="4316" w:type="dxa"/>
          </w:tcPr>
          <w:p w:rsidR="001374F3" w:rsidP="001374F3" w:rsidRDefault="001374F3" w14:paraId="5ABD2F3F" w14:textId="77777777">
            <w:pPr>
              <w:pStyle w:val="Tablecopy"/>
            </w:pPr>
            <w:r>
              <w:t>Athletic Field/Stadium</w:t>
            </w:r>
          </w:p>
          <w:p w:rsidR="001374F3" w:rsidP="001374F3" w:rsidRDefault="001374F3" w14:paraId="26CA649F" w14:textId="77777777">
            <w:pPr>
              <w:pStyle w:val="Tablecopy"/>
            </w:pPr>
            <w:r>
              <w:t>(Stadium)</w:t>
            </w:r>
          </w:p>
        </w:tc>
        <w:tc>
          <w:tcPr>
            <w:tcW w:w="4317" w:type="dxa"/>
          </w:tcPr>
          <w:p w:rsidR="001374F3" w:rsidP="001374F3" w:rsidRDefault="001374F3" w14:paraId="3D82EE58" w14:textId="77777777">
            <w:pPr>
              <w:pStyle w:val="Tablecopy"/>
            </w:pPr>
            <w:r>
              <w:t>Areas used for athletic events</w:t>
            </w:r>
          </w:p>
        </w:tc>
      </w:tr>
      <w:tr w:rsidR="001374F3" w:rsidTr="001374F3" w14:paraId="06D45DA0" w14:textId="77777777">
        <w:trPr>
          <w:trHeight w:val="602"/>
        </w:trPr>
        <w:tc>
          <w:tcPr>
            <w:tcW w:w="4316" w:type="dxa"/>
          </w:tcPr>
          <w:p w:rsidR="001374F3" w:rsidP="001374F3" w:rsidRDefault="001374F3" w14:paraId="591532E3" w14:textId="77777777">
            <w:pPr>
              <w:pStyle w:val="Tablecopy"/>
            </w:pPr>
            <w:r>
              <w:t>Bathroom/Restroom</w:t>
            </w:r>
          </w:p>
          <w:p w:rsidR="001374F3" w:rsidP="001374F3" w:rsidRDefault="001374F3" w14:paraId="1D4E0F80" w14:textId="77777777">
            <w:pPr>
              <w:pStyle w:val="Tablecopy"/>
            </w:pPr>
            <w:r>
              <w:t>(</w:t>
            </w:r>
            <w:proofErr w:type="spellStart"/>
            <w:r>
              <w:t>Bathrm</w:t>
            </w:r>
            <w:proofErr w:type="spellEnd"/>
            <w:r>
              <w:t>)</w:t>
            </w:r>
          </w:p>
        </w:tc>
        <w:tc>
          <w:tcPr>
            <w:tcW w:w="4317" w:type="dxa"/>
          </w:tcPr>
          <w:p w:rsidR="001374F3" w:rsidP="001374F3" w:rsidRDefault="001374F3" w14:paraId="56B55D97" w14:textId="77777777">
            <w:pPr>
              <w:pStyle w:val="Tablecopy"/>
            </w:pPr>
            <w:r>
              <w:t>A</w:t>
            </w:r>
            <w:r w:rsidRPr="00F96672">
              <w:t>reas used for taking care of personal needs.</w:t>
            </w:r>
          </w:p>
        </w:tc>
      </w:tr>
      <w:tr w:rsidR="001374F3" w:rsidTr="001374F3" w14:paraId="0F7F46D8" w14:textId="77777777">
        <w:trPr>
          <w:trHeight w:val="638"/>
        </w:trPr>
        <w:tc>
          <w:tcPr>
            <w:tcW w:w="4316" w:type="dxa"/>
          </w:tcPr>
          <w:p w:rsidR="001374F3" w:rsidP="001374F3" w:rsidRDefault="001374F3" w14:paraId="1C186897" w14:textId="77777777">
            <w:pPr>
              <w:pStyle w:val="Tablecopy"/>
            </w:pPr>
            <w:r>
              <w:t>Bus</w:t>
            </w:r>
          </w:p>
          <w:p w:rsidR="001374F3" w:rsidP="001374F3" w:rsidRDefault="001374F3" w14:paraId="6F713BCC" w14:textId="77777777">
            <w:pPr>
              <w:pStyle w:val="Tablecopy"/>
            </w:pPr>
            <w:r>
              <w:t>(Bus)</w:t>
            </w:r>
          </w:p>
        </w:tc>
        <w:tc>
          <w:tcPr>
            <w:tcW w:w="4317" w:type="dxa"/>
          </w:tcPr>
          <w:p w:rsidR="001374F3" w:rsidP="001374F3" w:rsidRDefault="001374F3" w14:paraId="6610043B" w14:textId="77777777">
            <w:pPr>
              <w:pStyle w:val="Tablecopy"/>
            </w:pPr>
            <w:r>
              <w:t>On the bus.</w:t>
            </w:r>
          </w:p>
        </w:tc>
      </w:tr>
      <w:tr w:rsidR="001374F3" w:rsidTr="001374F3" w14:paraId="6459CC28" w14:textId="77777777">
        <w:trPr>
          <w:trHeight w:val="602"/>
        </w:trPr>
        <w:tc>
          <w:tcPr>
            <w:tcW w:w="4316" w:type="dxa"/>
          </w:tcPr>
          <w:p w:rsidR="001374F3" w:rsidP="001374F3" w:rsidRDefault="001374F3" w14:paraId="20CD862A" w14:textId="77777777">
            <w:pPr>
              <w:pStyle w:val="Tablecopy"/>
            </w:pPr>
            <w:r>
              <w:t>Bus Loading Zone</w:t>
            </w:r>
          </w:p>
          <w:p w:rsidR="001374F3" w:rsidP="001374F3" w:rsidRDefault="001374F3" w14:paraId="07A0CDDB" w14:textId="77777777">
            <w:pPr>
              <w:pStyle w:val="Tablecopy"/>
            </w:pPr>
            <w:r>
              <w:t xml:space="preserve">(Bus </w:t>
            </w:r>
            <w:proofErr w:type="spellStart"/>
            <w:r>
              <w:t>zn</w:t>
            </w:r>
            <w:proofErr w:type="spellEnd"/>
            <w:r>
              <w:t>)</w:t>
            </w:r>
          </w:p>
        </w:tc>
        <w:tc>
          <w:tcPr>
            <w:tcW w:w="4317" w:type="dxa"/>
          </w:tcPr>
          <w:p w:rsidR="001374F3" w:rsidP="001374F3" w:rsidRDefault="001374F3" w14:paraId="3F0600CF" w14:textId="77777777">
            <w:pPr>
              <w:pStyle w:val="Tablecopy"/>
            </w:pPr>
            <w:r>
              <w:t>Areas used for bus loading and unloading.</w:t>
            </w:r>
          </w:p>
        </w:tc>
      </w:tr>
      <w:tr w:rsidR="001374F3" w:rsidTr="001374F3" w14:paraId="065C6AE1" w14:textId="77777777">
        <w:trPr>
          <w:trHeight w:val="638"/>
        </w:trPr>
        <w:tc>
          <w:tcPr>
            <w:tcW w:w="4316" w:type="dxa"/>
          </w:tcPr>
          <w:p w:rsidR="001374F3" w:rsidP="001374F3" w:rsidRDefault="001374F3" w14:paraId="63F9F4E5" w14:textId="77777777">
            <w:pPr>
              <w:pStyle w:val="Tablecopy"/>
            </w:pPr>
            <w:r>
              <w:t>Cafeteria</w:t>
            </w:r>
          </w:p>
          <w:p w:rsidR="001374F3" w:rsidP="001374F3" w:rsidRDefault="001374F3" w14:paraId="0734D148" w14:textId="77777777">
            <w:pPr>
              <w:pStyle w:val="Tablecopy"/>
            </w:pPr>
            <w:r>
              <w:t>(Café)</w:t>
            </w:r>
          </w:p>
        </w:tc>
        <w:tc>
          <w:tcPr>
            <w:tcW w:w="4317" w:type="dxa"/>
          </w:tcPr>
          <w:p w:rsidR="001374F3" w:rsidP="001374F3" w:rsidRDefault="001374F3" w14:paraId="104D73B4" w14:textId="77777777">
            <w:pPr>
              <w:pStyle w:val="Tablecopy"/>
            </w:pPr>
            <w:r>
              <w:t>Areas used for breakfast and lunch.</w:t>
            </w:r>
          </w:p>
        </w:tc>
      </w:tr>
      <w:tr w:rsidR="001374F3" w:rsidTr="001374F3" w14:paraId="23C844AA" w14:textId="77777777">
        <w:trPr>
          <w:trHeight w:val="602"/>
        </w:trPr>
        <w:tc>
          <w:tcPr>
            <w:tcW w:w="4316" w:type="dxa"/>
          </w:tcPr>
          <w:p w:rsidR="001374F3" w:rsidP="001374F3" w:rsidRDefault="001374F3" w14:paraId="227CECD7" w14:textId="77777777">
            <w:pPr>
              <w:pStyle w:val="Tablecopy"/>
            </w:pPr>
            <w:r>
              <w:t>Classroom</w:t>
            </w:r>
          </w:p>
          <w:p w:rsidR="001374F3" w:rsidP="001374F3" w:rsidRDefault="001374F3" w14:paraId="2D96C94D" w14:textId="77777777">
            <w:pPr>
              <w:pStyle w:val="Tablecopy"/>
            </w:pPr>
            <w:r>
              <w:t>(Class)</w:t>
            </w:r>
          </w:p>
        </w:tc>
        <w:tc>
          <w:tcPr>
            <w:tcW w:w="4317" w:type="dxa"/>
          </w:tcPr>
          <w:p w:rsidR="001374F3" w:rsidP="001374F3" w:rsidRDefault="001374F3" w14:paraId="0CB5569C" w14:textId="77777777">
            <w:pPr>
              <w:pStyle w:val="Tablecopy"/>
            </w:pPr>
            <w:r>
              <w:t>Areas used for instructional purposes.</w:t>
            </w:r>
          </w:p>
        </w:tc>
      </w:tr>
      <w:tr w:rsidR="001374F3" w:rsidTr="001374F3" w14:paraId="2E953B4E" w14:textId="77777777">
        <w:trPr>
          <w:trHeight w:val="638"/>
        </w:trPr>
        <w:tc>
          <w:tcPr>
            <w:tcW w:w="4316" w:type="dxa"/>
          </w:tcPr>
          <w:p w:rsidR="001374F3" w:rsidP="001374F3" w:rsidRDefault="001374F3" w14:paraId="54FEE4C1" w14:textId="77777777">
            <w:pPr>
              <w:pStyle w:val="Tablecopy"/>
            </w:pPr>
            <w:r>
              <w:t>Commons/Common Area</w:t>
            </w:r>
          </w:p>
          <w:p w:rsidR="001374F3" w:rsidP="001374F3" w:rsidRDefault="001374F3" w14:paraId="519AA664" w14:textId="77777777">
            <w:pPr>
              <w:pStyle w:val="Tablecopy"/>
            </w:pPr>
            <w:r>
              <w:t>(Common)</w:t>
            </w:r>
          </w:p>
        </w:tc>
        <w:tc>
          <w:tcPr>
            <w:tcW w:w="4317" w:type="dxa"/>
          </w:tcPr>
          <w:p w:rsidR="001374F3" w:rsidP="001374F3" w:rsidRDefault="001374F3" w14:paraId="34EE21D8" w14:textId="77777777">
            <w:pPr>
              <w:pStyle w:val="Tablecopy"/>
            </w:pPr>
            <w:r>
              <w:t>Areas shared by students and staff.</w:t>
            </w:r>
          </w:p>
        </w:tc>
      </w:tr>
      <w:tr w:rsidR="001374F3" w:rsidTr="001374F3" w14:paraId="7C3AEAB6" w14:textId="77777777">
        <w:trPr>
          <w:trHeight w:val="602"/>
        </w:trPr>
        <w:tc>
          <w:tcPr>
            <w:tcW w:w="4316" w:type="dxa"/>
          </w:tcPr>
          <w:p w:rsidR="001374F3" w:rsidP="001374F3" w:rsidRDefault="001374F3" w14:paraId="2E10DF07" w14:textId="77777777">
            <w:pPr>
              <w:pStyle w:val="Tablecopy"/>
            </w:pPr>
            <w:r>
              <w:t>Computer Lab</w:t>
            </w:r>
          </w:p>
          <w:p w:rsidR="001374F3" w:rsidP="001374F3" w:rsidRDefault="001374F3" w14:paraId="5848D227" w14:textId="77777777">
            <w:pPr>
              <w:pStyle w:val="Tablecopy"/>
            </w:pPr>
            <w:r>
              <w:t>(Comp)</w:t>
            </w:r>
          </w:p>
        </w:tc>
        <w:tc>
          <w:tcPr>
            <w:tcW w:w="4317" w:type="dxa"/>
          </w:tcPr>
          <w:p w:rsidR="001374F3" w:rsidP="001374F3" w:rsidRDefault="001374F3" w14:paraId="7CB30E5C" w14:textId="77777777">
            <w:pPr>
              <w:pStyle w:val="Tablecopy"/>
            </w:pPr>
            <w:r>
              <w:t>Areas used for group computer classes and activities.</w:t>
            </w:r>
          </w:p>
        </w:tc>
      </w:tr>
      <w:tr w:rsidR="001374F3" w:rsidTr="001374F3" w14:paraId="46F05CE6" w14:textId="77777777">
        <w:trPr>
          <w:trHeight w:val="705"/>
        </w:trPr>
        <w:tc>
          <w:tcPr>
            <w:tcW w:w="4316" w:type="dxa"/>
          </w:tcPr>
          <w:p w:rsidR="001374F3" w:rsidP="001374F3" w:rsidRDefault="001374F3" w14:paraId="7B4B3BBA" w14:textId="77777777">
            <w:pPr>
              <w:pStyle w:val="Tablecopy"/>
            </w:pPr>
            <w:r>
              <w:t>Distance Learning</w:t>
            </w:r>
          </w:p>
          <w:p w:rsidR="001374F3" w:rsidP="001374F3" w:rsidRDefault="001374F3" w14:paraId="103F5944" w14:textId="77777777">
            <w:pPr>
              <w:pStyle w:val="Tablecopy"/>
            </w:pPr>
            <w:r>
              <w:t>(Distance)</w:t>
            </w:r>
          </w:p>
        </w:tc>
        <w:tc>
          <w:tcPr>
            <w:tcW w:w="4317" w:type="dxa"/>
          </w:tcPr>
          <w:p w:rsidR="001374F3" w:rsidP="001374F3" w:rsidRDefault="001374F3" w14:paraId="69504192" w14:textId="77777777">
            <w:pPr>
              <w:pStyle w:val="Tablecopy"/>
              <w:rPr>
                <w:rFonts w:ascii="Calibri" w:hAnsi="Calibri" w:eastAsia="Calibri" w:cs="Calibri"/>
              </w:rPr>
            </w:pPr>
            <w:r w:rsidRPr="0A629238">
              <w:rPr>
                <w:rFonts w:ascii="Calibri" w:hAnsi="Calibri" w:eastAsia="Calibri" w:cs="Calibri"/>
                <w:color w:val="1D1C1D"/>
                <w:sz w:val="22"/>
                <w:szCs w:val="22"/>
              </w:rPr>
              <w:t>Areas used for learning during school hours away from school grounds</w:t>
            </w:r>
          </w:p>
        </w:tc>
      </w:tr>
      <w:tr w:rsidR="001374F3" w:rsidTr="001374F3" w14:paraId="7E9FF21C" w14:textId="77777777">
        <w:trPr>
          <w:trHeight w:val="638"/>
        </w:trPr>
        <w:tc>
          <w:tcPr>
            <w:tcW w:w="4316" w:type="dxa"/>
          </w:tcPr>
          <w:p w:rsidR="001374F3" w:rsidP="001374F3" w:rsidRDefault="001374F3" w14:paraId="0E28BBC0" w14:textId="77777777">
            <w:pPr>
              <w:pStyle w:val="Tablecopy"/>
            </w:pPr>
            <w:r>
              <w:t>Dormitory</w:t>
            </w:r>
          </w:p>
          <w:p w:rsidR="001374F3" w:rsidP="001374F3" w:rsidRDefault="001374F3" w14:paraId="4BB76035" w14:textId="77777777">
            <w:pPr>
              <w:pStyle w:val="Tablecopy"/>
            </w:pPr>
            <w:r>
              <w:t>(Dorm)</w:t>
            </w:r>
          </w:p>
        </w:tc>
        <w:tc>
          <w:tcPr>
            <w:tcW w:w="4317" w:type="dxa"/>
          </w:tcPr>
          <w:p w:rsidR="001374F3" w:rsidP="001374F3" w:rsidRDefault="001374F3" w14:paraId="54F2B894" w14:textId="77777777">
            <w:pPr>
              <w:pStyle w:val="Tablecopy"/>
            </w:pPr>
            <w:r>
              <w:t>Designated living quarters for students.</w:t>
            </w:r>
          </w:p>
        </w:tc>
      </w:tr>
      <w:tr w:rsidR="001374F3" w:rsidTr="001374F3" w14:paraId="70276F45" w14:textId="77777777">
        <w:trPr>
          <w:trHeight w:val="602"/>
        </w:trPr>
        <w:tc>
          <w:tcPr>
            <w:tcW w:w="4316" w:type="dxa"/>
          </w:tcPr>
          <w:p w:rsidR="001374F3" w:rsidP="001374F3" w:rsidRDefault="001374F3" w14:paraId="59180F09" w14:textId="77777777">
            <w:pPr>
              <w:pStyle w:val="Tablecopy"/>
            </w:pPr>
            <w:r>
              <w:t>Gym</w:t>
            </w:r>
          </w:p>
          <w:p w:rsidR="001374F3" w:rsidP="001374F3" w:rsidRDefault="001374F3" w14:paraId="0B05B7A5" w14:textId="77777777">
            <w:pPr>
              <w:pStyle w:val="Tablecopy"/>
            </w:pPr>
            <w:r>
              <w:t>(Gym)</w:t>
            </w:r>
          </w:p>
        </w:tc>
        <w:tc>
          <w:tcPr>
            <w:tcW w:w="4317" w:type="dxa"/>
          </w:tcPr>
          <w:p w:rsidR="001374F3" w:rsidP="001374F3" w:rsidRDefault="001374F3" w14:paraId="7562F394" w14:textId="77777777">
            <w:pPr>
              <w:pStyle w:val="Tablecopy"/>
            </w:pPr>
            <w:r>
              <w:t>Areas used for indoor physical education activities.</w:t>
            </w:r>
          </w:p>
        </w:tc>
      </w:tr>
      <w:tr w:rsidR="001374F3" w:rsidTr="001374F3" w14:paraId="656D5F37" w14:textId="77777777">
        <w:trPr>
          <w:trHeight w:val="638"/>
        </w:trPr>
        <w:tc>
          <w:tcPr>
            <w:tcW w:w="4316" w:type="dxa"/>
          </w:tcPr>
          <w:p w:rsidR="001374F3" w:rsidP="001374F3" w:rsidRDefault="001374F3" w14:paraId="33E4A9AC" w14:textId="77777777">
            <w:pPr>
              <w:pStyle w:val="Tablecopy"/>
            </w:pPr>
            <w:r>
              <w:t>Hallway/Breezeway</w:t>
            </w:r>
          </w:p>
          <w:p w:rsidR="001374F3" w:rsidP="001374F3" w:rsidRDefault="001374F3" w14:paraId="664DEBD9" w14:textId="77777777">
            <w:pPr>
              <w:pStyle w:val="Tablecopy"/>
            </w:pPr>
            <w:r>
              <w:t>(Hall)</w:t>
            </w:r>
          </w:p>
        </w:tc>
        <w:tc>
          <w:tcPr>
            <w:tcW w:w="4317" w:type="dxa"/>
          </w:tcPr>
          <w:p w:rsidR="001374F3" w:rsidP="001374F3" w:rsidRDefault="001374F3" w14:paraId="565DBECB" w14:textId="77777777">
            <w:pPr>
              <w:pStyle w:val="Tablecopy"/>
            </w:pPr>
            <w:r>
              <w:t>Areas for passing from one activity or class to another.</w:t>
            </w:r>
          </w:p>
        </w:tc>
      </w:tr>
      <w:tr w:rsidR="001374F3" w:rsidTr="001374F3" w14:paraId="7E54C8D5" w14:textId="77777777">
        <w:trPr>
          <w:trHeight w:val="602"/>
        </w:trPr>
        <w:tc>
          <w:tcPr>
            <w:tcW w:w="4316" w:type="dxa"/>
          </w:tcPr>
          <w:p w:rsidR="001374F3" w:rsidP="001374F3" w:rsidRDefault="001374F3" w14:paraId="2FEAA948" w14:textId="77777777">
            <w:pPr>
              <w:pStyle w:val="Tablecopy"/>
            </w:pPr>
            <w:r>
              <w:lastRenderedPageBreak/>
              <w:t>Library</w:t>
            </w:r>
          </w:p>
          <w:p w:rsidR="001374F3" w:rsidP="001374F3" w:rsidRDefault="001374F3" w14:paraId="586D0300" w14:textId="77777777">
            <w:pPr>
              <w:pStyle w:val="Tablecopy"/>
            </w:pPr>
            <w:r>
              <w:t>(Library)</w:t>
            </w:r>
          </w:p>
        </w:tc>
        <w:tc>
          <w:tcPr>
            <w:tcW w:w="4317" w:type="dxa"/>
          </w:tcPr>
          <w:p w:rsidR="001374F3" w:rsidP="001374F3" w:rsidRDefault="001374F3" w14:paraId="6918FAA7" w14:textId="77777777">
            <w:pPr>
              <w:pStyle w:val="Tablecopy"/>
            </w:pPr>
            <w:r>
              <w:t>Areas for research, studying, and media use.</w:t>
            </w:r>
          </w:p>
        </w:tc>
      </w:tr>
      <w:tr w:rsidR="001374F3" w:rsidTr="001374F3" w14:paraId="4FC70CCA" w14:textId="77777777">
        <w:trPr>
          <w:trHeight w:val="638"/>
        </w:trPr>
        <w:tc>
          <w:tcPr>
            <w:tcW w:w="4316" w:type="dxa"/>
          </w:tcPr>
          <w:p w:rsidR="001374F3" w:rsidP="001374F3" w:rsidRDefault="001374F3" w14:paraId="15A9905D" w14:textId="77777777">
            <w:pPr>
              <w:pStyle w:val="Tablecopy"/>
            </w:pPr>
            <w:r>
              <w:t>Locker Room</w:t>
            </w:r>
          </w:p>
          <w:p w:rsidR="001374F3" w:rsidP="001374F3" w:rsidRDefault="001374F3" w14:paraId="2513F25D" w14:textId="77777777">
            <w:pPr>
              <w:pStyle w:val="Tablecopy"/>
            </w:pPr>
            <w:r>
              <w:t>(Locker rm)</w:t>
            </w:r>
          </w:p>
        </w:tc>
        <w:tc>
          <w:tcPr>
            <w:tcW w:w="4317" w:type="dxa"/>
          </w:tcPr>
          <w:p w:rsidR="001374F3" w:rsidP="001374F3" w:rsidRDefault="001374F3" w14:paraId="0945A491" w14:textId="77777777">
            <w:pPr>
              <w:pStyle w:val="Tablecopy"/>
            </w:pPr>
            <w:r>
              <w:t xml:space="preserve">Areas to prepare for physical education classes or sporting events. </w:t>
            </w:r>
          </w:p>
        </w:tc>
      </w:tr>
      <w:tr w:rsidR="001374F3" w:rsidTr="001374F3" w14:paraId="01423817" w14:textId="77777777">
        <w:trPr>
          <w:trHeight w:val="602"/>
        </w:trPr>
        <w:tc>
          <w:tcPr>
            <w:tcW w:w="4316" w:type="dxa"/>
          </w:tcPr>
          <w:p w:rsidR="001374F3" w:rsidP="001374F3" w:rsidRDefault="001374F3" w14:paraId="2242917A" w14:textId="77777777">
            <w:pPr>
              <w:pStyle w:val="Tablecopy"/>
            </w:pPr>
            <w:r>
              <w:t>Music Room</w:t>
            </w:r>
          </w:p>
          <w:p w:rsidR="001374F3" w:rsidP="001374F3" w:rsidRDefault="001374F3" w14:paraId="6ED3C4F7" w14:textId="77777777">
            <w:pPr>
              <w:pStyle w:val="Tablecopy"/>
            </w:pPr>
            <w:r>
              <w:t>(Music rm)</w:t>
            </w:r>
          </w:p>
        </w:tc>
        <w:tc>
          <w:tcPr>
            <w:tcW w:w="4317" w:type="dxa"/>
          </w:tcPr>
          <w:p w:rsidR="001374F3" w:rsidP="001374F3" w:rsidRDefault="001374F3" w14:paraId="4D383B27" w14:textId="77777777">
            <w:pPr>
              <w:pStyle w:val="Tablecopy"/>
            </w:pPr>
            <w:r>
              <w:t>Areas for music activities.</w:t>
            </w:r>
          </w:p>
        </w:tc>
      </w:tr>
      <w:tr w:rsidR="001374F3" w:rsidTr="001374F3" w14:paraId="0F13F946" w14:textId="77777777">
        <w:tc>
          <w:tcPr>
            <w:tcW w:w="4316" w:type="dxa"/>
          </w:tcPr>
          <w:p w:rsidR="001374F3" w:rsidP="001374F3" w:rsidRDefault="001374F3" w14:paraId="646E7390" w14:textId="77777777">
            <w:pPr>
              <w:pStyle w:val="Tablecopy"/>
            </w:pPr>
            <w:r>
              <w:t>Off Campus</w:t>
            </w:r>
          </w:p>
          <w:p w:rsidR="001374F3" w:rsidP="001374F3" w:rsidRDefault="001374F3" w14:paraId="7C5457C4" w14:textId="77777777">
            <w:pPr>
              <w:pStyle w:val="Tablecopy"/>
            </w:pPr>
            <w:r>
              <w:t>(Off-campus)</w:t>
            </w:r>
          </w:p>
        </w:tc>
        <w:tc>
          <w:tcPr>
            <w:tcW w:w="4317" w:type="dxa"/>
          </w:tcPr>
          <w:p w:rsidR="001374F3" w:rsidP="001374F3" w:rsidRDefault="001374F3" w14:paraId="4AB7FA8E" w14:textId="77777777">
            <w:pPr>
              <w:pStyle w:val="Tablecopy"/>
            </w:pPr>
            <w:r>
              <w:t xml:space="preserve">Areas beyond the property boundary of the school </w:t>
            </w:r>
            <w:r w:rsidRPr="000658B3">
              <w:t>and not affiliated</w:t>
            </w:r>
            <w:r>
              <w:t xml:space="preserve"> </w:t>
            </w:r>
            <w:r w:rsidRPr="000658B3">
              <w:t>with a school activity.</w:t>
            </w:r>
          </w:p>
        </w:tc>
      </w:tr>
      <w:tr w:rsidR="001374F3" w:rsidTr="001374F3" w14:paraId="57B08477" w14:textId="77777777">
        <w:trPr>
          <w:trHeight w:val="620"/>
        </w:trPr>
        <w:tc>
          <w:tcPr>
            <w:tcW w:w="4316" w:type="dxa"/>
          </w:tcPr>
          <w:p w:rsidR="001374F3" w:rsidP="001374F3" w:rsidRDefault="001374F3" w14:paraId="0C4EA430" w14:textId="77777777">
            <w:pPr>
              <w:pStyle w:val="Tablecopy"/>
            </w:pPr>
            <w:r>
              <w:t>Office</w:t>
            </w:r>
          </w:p>
          <w:p w:rsidR="001374F3" w:rsidP="001374F3" w:rsidRDefault="001374F3" w14:paraId="3FFD69EE" w14:textId="77777777">
            <w:pPr>
              <w:pStyle w:val="Tablecopy"/>
            </w:pPr>
            <w:r>
              <w:t>(Office)</w:t>
            </w:r>
          </w:p>
        </w:tc>
        <w:tc>
          <w:tcPr>
            <w:tcW w:w="4317" w:type="dxa"/>
          </w:tcPr>
          <w:p w:rsidR="001374F3" w:rsidP="001374F3" w:rsidRDefault="001374F3" w14:paraId="77D5948B" w14:textId="77777777">
            <w:pPr>
              <w:pStyle w:val="Tablecopy"/>
            </w:pPr>
            <w:r>
              <w:t>Areas</w:t>
            </w:r>
            <w:r w:rsidRPr="000658B3">
              <w:t xml:space="preserve"> used by school staff for </w:t>
            </w:r>
            <w:r>
              <w:t xml:space="preserve">conducting </w:t>
            </w:r>
            <w:r w:rsidRPr="000658B3">
              <w:t>school</w:t>
            </w:r>
            <w:r>
              <w:t xml:space="preserve"> administration</w:t>
            </w:r>
            <w:r w:rsidRPr="000658B3">
              <w:t>.</w:t>
            </w:r>
          </w:p>
        </w:tc>
      </w:tr>
      <w:tr w:rsidR="001374F3" w:rsidTr="001374F3" w14:paraId="027A286A" w14:textId="77777777">
        <w:tc>
          <w:tcPr>
            <w:tcW w:w="4316" w:type="dxa"/>
          </w:tcPr>
          <w:p w:rsidR="001374F3" w:rsidP="001374F3" w:rsidRDefault="001374F3" w14:paraId="29D6BFB2" w14:textId="698F2A30">
            <w:pPr>
              <w:pStyle w:val="Tablecopy"/>
            </w:pPr>
            <w:r>
              <w:t>Other</w:t>
            </w:r>
            <w:r w:rsidR="004403A5">
              <w:t>/Unknown</w:t>
            </w:r>
            <w:r>
              <w:t xml:space="preserve"> Location</w:t>
            </w:r>
          </w:p>
          <w:p w:rsidR="001374F3" w:rsidP="001374F3" w:rsidRDefault="001374F3" w14:paraId="2E84C9CF" w14:textId="77777777">
            <w:pPr>
              <w:pStyle w:val="Tablecopy"/>
            </w:pPr>
            <w:r>
              <w:t>(Other)</w:t>
            </w:r>
          </w:p>
        </w:tc>
        <w:tc>
          <w:tcPr>
            <w:tcW w:w="4317" w:type="dxa"/>
          </w:tcPr>
          <w:p w:rsidR="001374F3" w:rsidP="001374F3" w:rsidRDefault="001374F3" w14:paraId="373EE23E" w14:textId="5687BBC9">
            <w:pPr>
              <w:pStyle w:val="Tablecopy"/>
            </w:pPr>
            <w:r>
              <w:t xml:space="preserve">Areas not </w:t>
            </w:r>
            <w:r w:rsidR="004403A5">
              <w:t xml:space="preserve">known nor </w:t>
            </w:r>
            <w:r>
              <w:t>otherwise listed.</w:t>
            </w:r>
          </w:p>
        </w:tc>
      </w:tr>
      <w:tr w:rsidR="001374F3" w:rsidTr="001374F3" w14:paraId="74B49CCD" w14:textId="77777777">
        <w:trPr>
          <w:trHeight w:val="620"/>
        </w:trPr>
        <w:tc>
          <w:tcPr>
            <w:tcW w:w="4316" w:type="dxa"/>
          </w:tcPr>
          <w:p w:rsidR="001374F3" w:rsidP="001374F3" w:rsidRDefault="001374F3" w14:paraId="236D0D5A" w14:textId="77777777">
            <w:pPr>
              <w:pStyle w:val="Tablecopy"/>
            </w:pPr>
            <w:r>
              <w:t>Parking Lot</w:t>
            </w:r>
          </w:p>
          <w:p w:rsidR="001374F3" w:rsidP="001374F3" w:rsidRDefault="001374F3" w14:paraId="29A5FAEF" w14:textId="77777777">
            <w:pPr>
              <w:pStyle w:val="Tablecopy"/>
            </w:pPr>
            <w:r>
              <w:t>(Park lot)</w:t>
            </w:r>
          </w:p>
        </w:tc>
        <w:tc>
          <w:tcPr>
            <w:tcW w:w="4317" w:type="dxa"/>
          </w:tcPr>
          <w:p w:rsidR="001374F3" w:rsidP="001374F3" w:rsidRDefault="001374F3" w14:paraId="5F986702" w14:textId="77777777">
            <w:pPr>
              <w:pStyle w:val="Tablecopy"/>
            </w:pPr>
            <w:r>
              <w:t>A</w:t>
            </w:r>
            <w:r w:rsidRPr="00E21482">
              <w:t>reas used for parking vehicles.</w:t>
            </w:r>
          </w:p>
        </w:tc>
      </w:tr>
      <w:tr w:rsidR="001374F3" w:rsidTr="001374F3" w14:paraId="032EAE6E" w14:textId="77777777">
        <w:trPr>
          <w:trHeight w:val="620"/>
        </w:trPr>
        <w:tc>
          <w:tcPr>
            <w:tcW w:w="4316" w:type="dxa"/>
          </w:tcPr>
          <w:p w:rsidR="001374F3" w:rsidP="001374F3" w:rsidRDefault="001374F3" w14:paraId="4FF065F3" w14:textId="77777777">
            <w:pPr>
              <w:pStyle w:val="Tablecopy"/>
            </w:pPr>
            <w:r>
              <w:t>Playground/Outdoor Area</w:t>
            </w:r>
          </w:p>
          <w:p w:rsidR="001374F3" w:rsidP="001374F3" w:rsidRDefault="001374F3" w14:paraId="5483F052" w14:textId="77777777">
            <w:pPr>
              <w:pStyle w:val="Tablecopy"/>
            </w:pPr>
            <w:r>
              <w:t>(</w:t>
            </w:r>
            <w:proofErr w:type="spellStart"/>
            <w:r>
              <w:t>Plygd</w:t>
            </w:r>
            <w:proofErr w:type="spellEnd"/>
            <w:r>
              <w:t>)</w:t>
            </w:r>
          </w:p>
        </w:tc>
        <w:tc>
          <w:tcPr>
            <w:tcW w:w="4317" w:type="dxa"/>
          </w:tcPr>
          <w:p w:rsidR="001374F3" w:rsidP="001374F3" w:rsidRDefault="001374F3" w14:paraId="64A759D8" w14:textId="77777777">
            <w:pPr>
              <w:pStyle w:val="Tablecopy"/>
            </w:pPr>
            <w:r>
              <w:t xml:space="preserve">Outside areas </w:t>
            </w:r>
            <w:r w:rsidRPr="00E21482">
              <w:t>on school grounds.</w:t>
            </w:r>
          </w:p>
        </w:tc>
      </w:tr>
      <w:tr w:rsidR="001374F3" w:rsidTr="001374F3" w14:paraId="22B6C697" w14:textId="77777777">
        <w:trPr>
          <w:trHeight w:val="620"/>
        </w:trPr>
        <w:tc>
          <w:tcPr>
            <w:tcW w:w="4316" w:type="dxa"/>
          </w:tcPr>
          <w:p w:rsidR="001374F3" w:rsidP="001374F3" w:rsidRDefault="001374F3" w14:paraId="30E66836" w14:textId="77777777">
            <w:pPr>
              <w:pStyle w:val="Tablecopy"/>
            </w:pPr>
            <w:r>
              <w:t>Special Event/Field Trip</w:t>
            </w:r>
          </w:p>
          <w:p w:rsidR="001374F3" w:rsidP="001374F3" w:rsidRDefault="001374F3" w14:paraId="1238A694" w14:textId="77777777">
            <w:pPr>
              <w:pStyle w:val="Tablecopy"/>
            </w:pPr>
            <w:r>
              <w:t xml:space="preserve">(Special </w:t>
            </w:r>
            <w:proofErr w:type="spellStart"/>
            <w:r>
              <w:t>evt</w:t>
            </w:r>
            <w:proofErr w:type="spellEnd"/>
            <w:r>
              <w:t>)</w:t>
            </w:r>
          </w:p>
        </w:tc>
        <w:tc>
          <w:tcPr>
            <w:tcW w:w="4317" w:type="dxa"/>
          </w:tcPr>
          <w:p w:rsidR="001374F3" w:rsidP="001374F3" w:rsidRDefault="001374F3" w14:paraId="225B46C5" w14:textId="77777777">
            <w:pPr>
              <w:pStyle w:val="Tablecopy"/>
            </w:pPr>
            <w:r>
              <w:t>A</w:t>
            </w:r>
            <w:r w:rsidRPr="00E21482">
              <w:t xml:space="preserve">reas for </w:t>
            </w:r>
            <w:r>
              <w:t>atypical school</w:t>
            </w:r>
            <w:r w:rsidRPr="00E21482">
              <w:t xml:space="preserve"> activities occur</w:t>
            </w:r>
            <w:r>
              <w:t>ring</w:t>
            </w:r>
            <w:r w:rsidRPr="00E21482">
              <w:t xml:space="preserve"> in </w:t>
            </w:r>
            <w:r>
              <w:t>or</w:t>
            </w:r>
            <w:r w:rsidRPr="00E21482">
              <w:t xml:space="preserve"> out of school.</w:t>
            </w:r>
          </w:p>
        </w:tc>
      </w:tr>
      <w:tr w:rsidR="001374F3" w:rsidTr="001374F3" w14:paraId="5874034D" w14:textId="77777777">
        <w:trPr>
          <w:trHeight w:val="620"/>
        </w:trPr>
        <w:tc>
          <w:tcPr>
            <w:tcW w:w="4316" w:type="dxa"/>
          </w:tcPr>
          <w:p w:rsidR="001374F3" w:rsidP="001374F3" w:rsidRDefault="001374F3" w14:paraId="07C6B5CE" w14:textId="77777777">
            <w:pPr>
              <w:pStyle w:val="Tablecopy"/>
            </w:pPr>
            <w:r>
              <w:t>Vocational Room</w:t>
            </w:r>
          </w:p>
          <w:p w:rsidR="001374F3" w:rsidP="001374F3" w:rsidRDefault="001374F3" w14:paraId="6D394958" w14:textId="77777777">
            <w:pPr>
              <w:pStyle w:val="Tablecopy"/>
            </w:pPr>
            <w:r>
              <w:t>(</w:t>
            </w:r>
            <w:proofErr w:type="spellStart"/>
            <w:r>
              <w:t>Voc</w:t>
            </w:r>
            <w:proofErr w:type="spellEnd"/>
            <w:r>
              <w:t xml:space="preserve"> rm)</w:t>
            </w:r>
          </w:p>
        </w:tc>
        <w:tc>
          <w:tcPr>
            <w:tcW w:w="4317" w:type="dxa"/>
          </w:tcPr>
          <w:p w:rsidR="001374F3" w:rsidP="001374F3" w:rsidRDefault="001374F3" w14:paraId="49BFA6EF" w14:textId="77777777">
            <w:pPr>
              <w:pStyle w:val="Tablecopy"/>
            </w:pPr>
            <w:r>
              <w:t>Areas</w:t>
            </w:r>
            <w:r w:rsidRPr="00E21482">
              <w:t xml:space="preserve"> used for vocational classes and activities</w:t>
            </w:r>
            <w:r>
              <w:t>.</w:t>
            </w:r>
          </w:p>
        </w:tc>
      </w:tr>
    </w:tbl>
    <w:p w:rsidR="006A2FC2" w:rsidP="001374F3" w:rsidRDefault="006A2FC2" w14:paraId="765091EF" w14:textId="77777777">
      <w:pPr>
        <w:pStyle w:val="Heading1"/>
      </w:pPr>
    </w:p>
    <w:p w:rsidR="001374F3" w:rsidP="001374F3" w:rsidRDefault="001374F3" w14:paraId="6B5D08D2" w14:textId="7202F3D1">
      <w:pPr>
        <w:pStyle w:val="Heading1"/>
      </w:pPr>
      <w:r>
        <w:t>Perceived Motivation (Function of Behavior)</w:t>
      </w:r>
    </w:p>
    <w:tbl>
      <w:tblPr>
        <w:tblStyle w:val="PBISAppsTable"/>
        <w:tblW w:w="0" w:type="auto"/>
        <w:tblLook w:val="04A0" w:firstRow="1" w:lastRow="0" w:firstColumn="1" w:lastColumn="0" w:noHBand="0" w:noVBand="1"/>
      </w:tblPr>
      <w:tblGrid>
        <w:gridCol w:w="4316"/>
        <w:gridCol w:w="4317"/>
      </w:tblGrid>
      <w:tr w:rsidRPr="00774244" w:rsidR="001374F3" w:rsidTr="001374F3" w14:paraId="2FE468F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316" w:type="dxa"/>
          </w:tcPr>
          <w:p w:rsidRPr="00774244" w:rsidR="001374F3" w:rsidP="001374F3" w:rsidRDefault="001374F3" w14:paraId="6B2863C9" w14:textId="77777777">
            <w:pPr>
              <w:pStyle w:val="TableHeader"/>
            </w:pPr>
            <w:r w:rsidRPr="00774244">
              <w:t>Motivation</w:t>
            </w:r>
          </w:p>
        </w:tc>
        <w:tc>
          <w:tcPr>
            <w:tcW w:w="4317" w:type="dxa"/>
          </w:tcPr>
          <w:p w:rsidRPr="00774244" w:rsidR="001374F3" w:rsidP="001374F3" w:rsidRDefault="001374F3" w14:paraId="07890DD5" w14:textId="77777777">
            <w:pPr>
              <w:pStyle w:val="TableHeader"/>
            </w:pPr>
            <w:r w:rsidRPr="00774244">
              <w:t>Definition</w:t>
            </w:r>
          </w:p>
        </w:tc>
      </w:tr>
      <w:tr w:rsidR="001374F3" w:rsidTr="001374F3" w14:paraId="7138F59E" w14:textId="77777777">
        <w:trPr>
          <w:trHeight w:val="647"/>
        </w:trPr>
        <w:tc>
          <w:tcPr>
            <w:tcW w:w="4316" w:type="dxa"/>
          </w:tcPr>
          <w:p w:rsidR="001374F3" w:rsidP="001374F3" w:rsidRDefault="001374F3" w14:paraId="689AA0BE" w14:textId="77777777">
            <w:pPr>
              <w:pStyle w:val="Tablecopy"/>
            </w:pPr>
            <w:r>
              <w:t>Escape/Avoid Adult(s)</w:t>
            </w:r>
          </w:p>
          <w:p w:rsidR="001374F3" w:rsidP="001374F3" w:rsidRDefault="001374F3" w14:paraId="0F1585E6" w14:textId="77777777">
            <w:pPr>
              <w:pStyle w:val="Tablecopy"/>
            </w:pPr>
            <w:r>
              <w:t>(Escape a)</w:t>
            </w:r>
          </w:p>
        </w:tc>
        <w:tc>
          <w:tcPr>
            <w:tcW w:w="4317" w:type="dxa"/>
          </w:tcPr>
          <w:p w:rsidR="001374F3" w:rsidP="001374F3" w:rsidRDefault="001374F3" w14:paraId="47BE791C" w14:textId="77777777">
            <w:pPr>
              <w:pStyle w:val="Tablecopy"/>
            </w:pPr>
            <w:r>
              <w:t>B</w:t>
            </w:r>
            <w:r w:rsidRPr="00AC129B">
              <w:t>ehavior(s) to get away from</w:t>
            </w:r>
            <w:r>
              <w:t>/escape</w:t>
            </w:r>
            <w:r w:rsidRPr="00AC129B">
              <w:t xml:space="preserve"> adult(s).</w:t>
            </w:r>
          </w:p>
        </w:tc>
      </w:tr>
      <w:tr w:rsidR="001374F3" w:rsidTr="001374F3" w14:paraId="56334AD7" w14:textId="77777777">
        <w:trPr>
          <w:trHeight w:val="638"/>
        </w:trPr>
        <w:tc>
          <w:tcPr>
            <w:tcW w:w="4316" w:type="dxa"/>
          </w:tcPr>
          <w:p w:rsidR="001374F3" w:rsidP="001374F3" w:rsidRDefault="001374F3" w14:paraId="3133B56C" w14:textId="77777777">
            <w:pPr>
              <w:pStyle w:val="Tablecopy"/>
            </w:pPr>
            <w:r>
              <w:t>Escape/Avoid Peer(s)</w:t>
            </w:r>
          </w:p>
          <w:p w:rsidR="001374F3" w:rsidP="001374F3" w:rsidRDefault="001374F3" w14:paraId="27C3B000" w14:textId="77777777">
            <w:pPr>
              <w:pStyle w:val="Tablecopy"/>
            </w:pPr>
            <w:r>
              <w:t>(Escape p)</w:t>
            </w:r>
          </w:p>
        </w:tc>
        <w:tc>
          <w:tcPr>
            <w:tcW w:w="4317" w:type="dxa"/>
          </w:tcPr>
          <w:p w:rsidR="001374F3" w:rsidP="001374F3" w:rsidRDefault="001374F3" w14:paraId="1943B995" w14:textId="77777777">
            <w:pPr>
              <w:pStyle w:val="Tablecopy"/>
            </w:pPr>
            <w:r>
              <w:t>B</w:t>
            </w:r>
            <w:r w:rsidRPr="00AC129B">
              <w:t>ehavior(s) to get away from</w:t>
            </w:r>
            <w:r>
              <w:t>/escape</w:t>
            </w:r>
            <w:r w:rsidRPr="00AC129B">
              <w:t xml:space="preserve"> </w:t>
            </w:r>
            <w:r>
              <w:t>peers</w:t>
            </w:r>
            <w:r w:rsidRPr="00AC129B">
              <w:t>.</w:t>
            </w:r>
          </w:p>
        </w:tc>
      </w:tr>
      <w:tr w:rsidR="001374F3" w:rsidTr="001374F3" w14:paraId="71CAFE7F" w14:textId="77777777">
        <w:trPr>
          <w:trHeight w:val="602"/>
        </w:trPr>
        <w:tc>
          <w:tcPr>
            <w:tcW w:w="4316" w:type="dxa"/>
          </w:tcPr>
          <w:p w:rsidR="001374F3" w:rsidP="001374F3" w:rsidRDefault="001374F3" w14:paraId="08CAFF6A" w14:textId="77777777">
            <w:pPr>
              <w:pStyle w:val="Tablecopy"/>
            </w:pPr>
            <w:r>
              <w:lastRenderedPageBreak/>
              <w:t>Escape/Avoid Tasks/Activities/Sensory</w:t>
            </w:r>
          </w:p>
          <w:p w:rsidR="001374F3" w:rsidP="001374F3" w:rsidRDefault="001374F3" w14:paraId="6EB528CC" w14:textId="77777777">
            <w:pPr>
              <w:pStyle w:val="Tablecopy"/>
            </w:pPr>
            <w:r>
              <w:t>(Escape task)</w:t>
            </w:r>
          </w:p>
        </w:tc>
        <w:tc>
          <w:tcPr>
            <w:tcW w:w="4317" w:type="dxa"/>
          </w:tcPr>
          <w:p w:rsidR="001374F3" w:rsidP="001374F3" w:rsidRDefault="001374F3" w14:paraId="36EB0927" w14:textId="77777777">
            <w:pPr>
              <w:pStyle w:val="Tablecopy"/>
            </w:pPr>
            <w:r>
              <w:t>B</w:t>
            </w:r>
            <w:r w:rsidRPr="00AC129B">
              <w:t xml:space="preserve">ehavior(s) to get away </w:t>
            </w:r>
            <w:r>
              <w:t>from/escape tasks, activities, and/or sensory stimulation</w:t>
            </w:r>
            <w:r w:rsidRPr="00AC129B">
              <w:t>.</w:t>
            </w:r>
          </w:p>
        </w:tc>
      </w:tr>
      <w:tr w:rsidR="001374F3" w:rsidTr="001374F3" w14:paraId="350ABA2A" w14:textId="77777777">
        <w:trPr>
          <w:trHeight w:val="638"/>
        </w:trPr>
        <w:tc>
          <w:tcPr>
            <w:tcW w:w="4316" w:type="dxa"/>
          </w:tcPr>
          <w:p w:rsidR="001374F3" w:rsidP="001374F3" w:rsidRDefault="001374F3" w14:paraId="13924C78" w14:textId="77777777">
            <w:pPr>
              <w:pStyle w:val="Tablecopy"/>
            </w:pPr>
            <w:r>
              <w:t>Obtain Adult Attention</w:t>
            </w:r>
          </w:p>
          <w:p w:rsidR="001374F3" w:rsidP="001374F3" w:rsidRDefault="001374F3" w14:paraId="6E8C54A8" w14:textId="77777777">
            <w:pPr>
              <w:pStyle w:val="Tablecopy"/>
            </w:pPr>
            <w:r>
              <w:t>(Ob a attn)</w:t>
            </w:r>
          </w:p>
        </w:tc>
        <w:tc>
          <w:tcPr>
            <w:tcW w:w="4317" w:type="dxa"/>
          </w:tcPr>
          <w:p w:rsidR="001374F3" w:rsidP="001374F3" w:rsidRDefault="001374F3" w14:paraId="1898B2A9" w14:textId="77777777">
            <w:pPr>
              <w:pStyle w:val="Tablecopy"/>
            </w:pPr>
            <w:r>
              <w:t>B</w:t>
            </w:r>
            <w:r w:rsidRPr="00AC129B">
              <w:t xml:space="preserve">ehavior(s) to </w:t>
            </w:r>
            <w:r>
              <w:t>gain attention of</w:t>
            </w:r>
            <w:r w:rsidRPr="00AC129B">
              <w:t xml:space="preserve"> adult(s).</w:t>
            </w:r>
          </w:p>
        </w:tc>
      </w:tr>
      <w:tr w:rsidR="001374F3" w:rsidTr="001374F3" w14:paraId="64839F61" w14:textId="77777777">
        <w:trPr>
          <w:trHeight w:val="602"/>
        </w:trPr>
        <w:tc>
          <w:tcPr>
            <w:tcW w:w="4316" w:type="dxa"/>
          </w:tcPr>
          <w:p w:rsidR="001374F3" w:rsidP="001374F3" w:rsidRDefault="001374F3" w14:paraId="77949CA5" w14:textId="77777777">
            <w:pPr>
              <w:pStyle w:val="Tablecopy"/>
            </w:pPr>
            <w:r>
              <w:t>Obtain Items/Activities/Sensory</w:t>
            </w:r>
          </w:p>
          <w:p w:rsidR="001374F3" w:rsidP="001374F3" w:rsidRDefault="001374F3" w14:paraId="1B4A5969" w14:textId="77777777">
            <w:pPr>
              <w:pStyle w:val="Tablecopy"/>
            </w:pPr>
            <w:r>
              <w:t xml:space="preserve">(Ob </w:t>
            </w:r>
            <w:proofErr w:type="spellStart"/>
            <w:r>
              <w:t>itm</w:t>
            </w:r>
            <w:proofErr w:type="spellEnd"/>
            <w:r>
              <w:t>)</w:t>
            </w:r>
          </w:p>
        </w:tc>
        <w:tc>
          <w:tcPr>
            <w:tcW w:w="4317" w:type="dxa"/>
          </w:tcPr>
          <w:p w:rsidR="001374F3" w:rsidP="001374F3" w:rsidRDefault="001374F3" w14:paraId="0E54C12D" w14:textId="77777777">
            <w:pPr>
              <w:pStyle w:val="Tablecopy"/>
            </w:pPr>
            <w:r>
              <w:t>B</w:t>
            </w:r>
            <w:r w:rsidRPr="00AC129B">
              <w:t xml:space="preserve">ehavior(s) to </w:t>
            </w:r>
            <w:r>
              <w:t>gain items, activities, and/or sensory stimulation</w:t>
            </w:r>
            <w:r w:rsidRPr="00AC129B">
              <w:t>.</w:t>
            </w:r>
          </w:p>
        </w:tc>
      </w:tr>
      <w:tr w:rsidR="001374F3" w:rsidTr="001374F3" w14:paraId="62ECBA81" w14:textId="77777777">
        <w:trPr>
          <w:trHeight w:val="638"/>
        </w:trPr>
        <w:tc>
          <w:tcPr>
            <w:tcW w:w="4316" w:type="dxa"/>
          </w:tcPr>
          <w:p w:rsidR="001374F3" w:rsidP="001374F3" w:rsidRDefault="001374F3" w14:paraId="288649BF" w14:textId="77777777">
            <w:pPr>
              <w:pStyle w:val="Tablecopy"/>
            </w:pPr>
            <w:r>
              <w:t>Obtain Peer Attention</w:t>
            </w:r>
          </w:p>
          <w:p w:rsidR="001374F3" w:rsidP="001374F3" w:rsidRDefault="001374F3" w14:paraId="42C7E161" w14:textId="77777777">
            <w:pPr>
              <w:pStyle w:val="Tablecopy"/>
            </w:pPr>
            <w:r>
              <w:t>(Ob p attn)</w:t>
            </w:r>
          </w:p>
        </w:tc>
        <w:tc>
          <w:tcPr>
            <w:tcW w:w="4317" w:type="dxa"/>
          </w:tcPr>
          <w:p w:rsidR="001374F3" w:rsidP="001374F3" w:rsidRDefault="001374F3" w14:paraId="091E1A89" w14:textId="77777777">
            <w:pPr>
              <w:pStyle w:val="Tablecopy"/>
            </w:pPr>
            <w:r>
              <w:t>B</w:t>
            </w:r>
            <w:r w:rsidRPr="00AC129B">
              <w:t xml:space="preserve">ehavior(s) to </w:t>
            </w:r>
            <w:r>
              <w:t>gain attention of peer(s)</w:t>
            </w:r>
            <w:r w:rsidRPr="00AC129B">
              <w:t>.</w:t>
            </w:r>
          </w:p>
        </w:tc>
      </w:tr>
      <w:tr w:rsidR="001374F3" w:rsidTr="001374F3" w14:paraId="61D70084" w14:textId="77777777">
        <w:trPr>
          <w:trHeight w:val="602"/>
        </w:trPr>
        <w:tc>
          <w:tcPr>
            <w:tcW w:w="4316" w:type="dxa"/>
          </w:tcPr>
          <w:p w:rsidR="001374F3" w:rsidP="001374F3" w:rsidRDefault="001374F3" w14:paraId="2EBBE4AB" w14:textId="77777777">
            <w:pPr>
              <w:pStyle w:val="Tablecopy"/>
            </w:pPr>
            <w:r>
              <w:t>Unknown Motivation</w:t>
            </w:r>
          </w:p>
          <w:p w:rsidR="001374F3" w:rsidP="001374F3" w:rsidRDefault="001374F3" w14:paraId="79404CFC" w14:textId="77777777">
            <w:pPr>
              <w:pStyle w:val="Tablecopy"/>
            </w:pPr>
            <w:r>
              <w:t>(Unknown)</w:t>
            </w:r>
          </w:p>
        </w:tc>
        <w:tc>
          <w:tcPr>
            <w:tcW w:w="4317" w:type="dxa"/>
          </w:tcPr>
          <w:p w:rsidR="001374F3" w:rsidP="001374F3" w:rsidRDefault="001374F3" w14:paraId="32D649B9" w14:textId="77777777">
            <w:pPr>
              <w:pStyle w:val="Tablecopy"/>
            </w:pPr>
            <w:r>
              <w:t>Behavior(s) happen for unclear reasons.</w:t>
            </w:r>
          </w:p>
        </w:tc>
      </w:tr>
    </w:tbl>
    <w:p w:rsidR="001374F3" w:rsidP="001374F3" w:rsidRDefault="001374F3" w14:paraId="103BBEA5" w14:textId="77777777">
      <w:pPr>
        <w:rPr>
          <w:rFonts w:asciiTheme="majorHAnsi" w:hAnsiTheme="majorHAnsi" w:eastAsiaTheme="majorEastAsia" w:cstheme="majorBidi"/>
          <w:color w:val="007E3A" w:themeColor="accent1" w:themeShade="BF"/>
          <w:sz w:val="32"/>
          <w:szCs w:val="32"/>
        </w:rPr>
      </w:pPr>
    </w:p>
    <w:p w:rsidR="001374F3" w:rsidP="001374F3" w:rsidRDefault="001374F3" w14:paraId="5F0D68A0" w14:textId="77777777">
      <w:pPr>
        <w:pStyle w:val="Heading1"/>
      </w:pPr>
      <w:r>
        <w:t>Others Involved</w:t>
      </w:r>
    </w:p>
    <w:tbl>
      <w:tblPr>
        <w:tblStyle w:val="PBISAppsTable"/>
        <w:tblW w:w="0" w:type="auto"/>
        <w:tblLook w:val="04A0" w:firstRow="1" w:lastRow="0" w:firstColumn="1" w:lastColumn="0" w:noHBand="0" w:noVBand="1"/>
      </w:tblPr>
      <w:tblGrid>
        <w:gridCol w:w="4316"/>
        <w:gridCol w:w="4317"/>
      </w:tblGrid>
      <w:tr w:rsidRPr="00774244" w:rsidR="001374F3" w:rsidTr="001374F3" w14:paraId="7DDFF77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316" w:type="dxa"/>
          </w:tcPr>
          <w:p w:rsidRPr="00774244" w:rsidR="001374F3" w:rsidP="001374F3" w:rsidRDefault="001374F3" w14:paraId="2073B42B" w14:textId="77777777">
            <w:pPr>
              <w:pStyle w:val="TableHeader"/>
            </w:pPr>
            <w:r w:rsidRPr="00774244">
              <w:t>Others Involved</w:t>
            </w:r>
          </w:p>
        </w:tc>
        <w:tc>
          <w:tcPr>
            <w:tcW w:w="4317" w:type="dxa"/>
          </w:tcPr>
          <w:p w:rsidRPr="00774244" w:rsidR="001374F3" w:rsidP="001374F3" w:rsidRDefault="001374F3" w14:paraId="11D39AA2" w14:textId="77777777">
            <w:pPr>
              <w:pStyle w:val="TableHeader"/>
            </w:pPr>
            <w:r w:rsidRPr="00774244">
              <w:t>Definition</w:t>
            </w:r>
          </w:p>
        </w:tc>
      </w:tr>
      <w:tr w:rsidR="001374F3" w:rsidTr="001374F3" w14:paraId="5A9DCF25" w14:textId="77777777">
        <w:trPr>
          <w:trHeight w:val="665"/>
        </w:trPr>
        <w:tc>
          <w:tcPr>
            <w:tcW w:w="4316" w:type="dxa"/>
          </w:tcPr>
          <w:p w:rsidR="001374F3" w:rsidP="001374F3" w:rsidRDefault="001374F3" w14:paraId="142670EC" w14:textId="77777777">
            <w:pPr>
              <w:pStyle w:val="Tablecopy"/>
            </w:pPr>
            <w:r>
              <w:t>None</w:t>
            </w:r>
          </w:p>
          <w:p w:rsidR="001374F3" w:rsidP="001374F3" w:rsidRDefault="001374F3" w14:paraId="21C6C09D" w14:textId="77777777">
            <w:pPr>
              <w:pStyle w:val="Tablecopy"/>
            </w:pPr>
            <w:r>
              <w:t>(None)</w:t>
            </w:r>
          </w:p>
        </w:tc>
        <w:tc>
          <w:tcPr>
            <w:tcW w:w="4317" w:type="dxa"/>
          </w:tcPr>
          <w:p w:rsidR="001374F3" w:rsidP="001374F3" w:rsidRDefault="001374F3" w14:paraId="60D80752" w14:textId="77777777">
            <w:pPr>
              <w:pStyle w:val="Tablecopy"/>
            </w:pPr>
            <w:r>
              <w:t>Behavior does not involve others.</w:t>
            </w:r>
          </w:p>
        </w:tc>
      </w:tr>
      <w:tr w:rsidR="001374F3" w:rsidTr="001374F3" w14:paraId="05A2A528" w14:textId="77777777">
        <w:trPr>
          <w:trHeight w:val="620"/>
        </w:trPr>
        <w:tc>
          <w:tcPr>
            <w:tcW w:w="4316" w:type="dxa"/>
          </w:tcPr>
          <w:p w:rsidR="001374F3" w:rsidP="001374F3" w:rsidRDefault="001374F3" w14:paraId="7320B008" w14:textId="77777777">
            <w:pPr>
              <w:pStyle w:val="Tablecopy"/>
            </w:pPr>
            <w:r>
              <w:t>Other</w:t>
            </w:r>
          </w:p>
          <w:p w:rsidR="001374F3" w:rsidP="001374F3" w:rsidRDefault="001374F3" w14:paraId="480E0AD5" w14:textId="77777777">
            <w:pPr>
              <w:pStyle w:val="Tablecopy"/>
            </w:pPr>
            <w:r>
              <w:t>(Other)</w:t>
            </w:r>
          </w:p>
        </w:tc>
        <w:tc>
          <w:tcPr>
            <w:tcW w:w="4317" w:type="dxa"/>
          </w:tcPr>
          <w:p w:rsidR="001374F3" w:rsidP="001374F3" w:rsidRDefault="001374F3" w14:paraId="5DC264D2" w14:textId="77777777">
            <w:pPr>
              <w:pStyle w:val="Tablecopy"/>
            </w:pPr>
            <w:r>
              <w:t>Behavior involves a person not otherwise listed.</w:t>
            </w:r>
          </w:p>
        </w:tc>
      </w:tr>
      <w:tr w:rsidR="001374F3" w:rsidTr="001374F3" w14:paraId="416A46D8" w14:textId="77777777">
        <w:trPr>
          <w:trHeight w:val="620"/>
        </w:trPr>
        <w:tc>
          <w:tcPr>
            <w:tcW w:w="4316" w:type="dxa"/>
          </w:tcPr>
          <w:p w:rsidR="001374F3" w:rsidP="001374F3" w:rsidRDefault="001374F3" w14:paraId="4BA6B357" w14:textId="77777777">
            <w:pPr>
              <w:pStyle w:val="Tablecopy"/>
            </w:pPr>
            <w:r>
              <w:t>Peers</w:t>
            </w:r>
          </w:p>
          <w:p w:rsidR="001374F3" w:rsidP="001374F3" w:rsidRDefault="001374F3" w14:paraId="553AF934" w14:textId="77777777">
            <w:pPr>
              <w:pStyle w:val="Tablecopy"/>
            </w:pPr>
            <w:r>
              <w:t>(Peers)</w:t>
            </w:r>
          </w:p>
        </w:tc>
        <w:tc>
          <w:tcPr>
            <w:tcW w:w="4317" w:type="dxa"/>
          </w:tcPr>
          <w:p w:rsidR="001374F3" w:rsidP="001374F3" w:rsidRDefault="001374F3" w14:paraId="52772F9C" w14:textId="77777777">
            <w:pPr>
              <w:pStyle w:val="Tablecopy"/>
            </w:pPr>
            <w:r>
              <w:t>Behavior involves peers.</w:t>
            </w:r>
          </w:p>
        </w:tc>
      </w:tr>
      <w:tr w:rsidR="001374F3" w:rsidTr="001374F3" w14:paraId="39426BCF" w14:textId="77777777">
        <w:trPr>
          <w:trHeight w:val="620"/>
        </w:trPr>
        <w:tc>
          <w:tcPr>
            <w:tcW w:w="4316" w:type="dxa"/>
          </w:tcPr>
          <w:p w:rsidR="001374F3" w:rsidP="001374F3" w:rsidRDefault="001374F3" w14:paraId="252C97C6" w14:textId="77777777">
            <w:pPr>
              <w:pStyle w:val="Tablecopy"/>
            </w:pPr>
            <w:r>
              <w:t>Staff</w:t>
            </w:r>
          </w:p>
          <w:p w:rsidR="001374F3" w:rsidP="001374F3" w:rsidRDefault="001374F3" w14:paraId="3AC74F76" w14:textId="77777777">
            <w:pPr>
              <w:pStyle w:val="Tablecopy"/>
            </w:pPr>
            <w:r>
              <w:t>(Staff)</w:t>
            </w:r>
          </w:p>
        </w:tc>
        <w:tc>
          <w:tcPr>
            <w:tcW w:w="4317" w:type="dxa"/>
          </w:tcPr>
          <w:p w:rsidR="001374F3" w:rsidP="001374F3" w:rsidRDefault="001374F3" w14:paraId="0B40351E" w14:textId="77777777">
            <w:pPr>
              <w:pStyle w:val="Tablecopy"/>
            </w:pPr>
            <w:r>
              <w:t>Behavior involves staff.</w:t>
            </w:r>
          </w:p>
        </w:tc>
      </w:tr>
      <w:tr w:rsidR="001374F3" w:rsidTr="001374F3" w14:paraId="1A8B27CF" w14:textId="77777777">
        <w:tc>
          <w:tcPr>
            <w:tcW w:w="4316" w:type="dxa"/>
          </w:tcPr>
          <w:p w:rsidR="001374F3" w:rsidP="001374F3" w:rsidRDefault="001374F3" w14:paraId="442EA89C" w14:textId="77777777">
            <w:pPr>
              <w:pStyle w:val="Tablecopy"/>
            </w:pPr>
            <w:r>
              <w:t>Substitute</w:t>
            </w:r>
          </w:p>
          <w:p w:rsidR="001374F3" w:rsidP="001374F3" w:rsidRDefault="001374F3" w14:paraId="4D073C4B" w14:textId="77777777">
            <w:pPr>
              <w:pStyle w:val="Tablecopy"/>
            </w:pPr>
            <w:r>
              <w:t>(Substitute)</w:t>
            </w:r>
          </w:p>
        </w:tc>
        <w:tc>
          <w:tcPr>
            <w:tcW w:w="4317" w:type="dxa"/>
          </w:tcPr>
          <w:p w:rsidR="001374F3" w:rsidP="001374F3" w:rsidRDefault="001374F3" w14:paraId="29A0D7FF" w14:textId="77777777">
            <w:pPr>
              <w:pStyle w:val="Tablecopy"/>
            </w:pPr>
            <w:r>
              <w:t>Behavior involves a substitute.</w:t>
            </w:r>
          </w:p>
        </w:tc>
      </w:tr>
      <w:tr w:rsidR="001374F3" w:rsidTr="001374F3" w14:paraId="21E7AA39" w14:textId="77777777">
        <w:trPr>
          <w:trHeight w:val="620"/>
        </w:trPr>
        <w:tc>
          <w:tcPr>
            <w:tcW w:w="4316" w:type="dxa"/>
          </w:tcPr>
          <w:p w:rsidR="001374F3" w:rsidP="001374F3" w:rsidRDefault="001374F3" w14:paraId="6782DF54" w14:textId="77777777">
            <w:pPr>
              <w:pStyle w:val="Tablecopy"/>
            </w:pPr>
            <w:r>
              <w:t>Teacher</w:t>
            </w:r>
          </w:p>
          <w:p w:rsidR="001374F3" w:rsidP="001374F3" w:rsidRDefault="001374F3" w14:paraId="22BE7D06" w14:textId="77777777">
            <w:pPr>
              <w:pStyle w:val="Tablecopy"/>
            </w:pPr>
            <w:r>
              <w:t>(Teacher)</w:t>
            </w:r>
          </w:p>
        </w:tc>
        <w:tc>
          <w:tcPr>
            <w:tcW w:w="4317" w:type="dxa"/>
          </w:tcPr>
          <w:p w:rsidR="001374F3" w:rsidP="001374F3" w:rsidRDefault="001374F3" w14:paraId="00CF0B0D" w14:textId="77777777">
            <w:pPr>
              <w:pStyle w:val="Tablecopy"/>
            </w:pPr>
            <w:r>
              <w:t>Behavior involves a teacher.</w:t>
            </w:r>
          </w:p>
        </w:tc>
      </w:tr>
      <w:tr w:rsidR="001374F3" w:rsidTr="001374F3" w14:paraId="65191E56" w14:textId="77777777">
        <w:trPr>
          <w:trHeight w:val="620"/>
        </w:trPr>
        <w:tc>
          <w:tcPr>
            <w:tcW w:w="4316" w:type="dxa"/>
          </w:tcPr>
          <w:p w:rsidR="001374F3" w:rsidP="001374F3" w:rsidRDefault="001374F3" w14:paraId="4F79FE89" w14:textId="77777777">
            <w:pPr>
              <w:pStyle w:val="Tablecopy"/>
            </w:pPr>
            <w:r>
              <w:lastRenderedPageBreak/>
              <w:t>Unknown</w:t>
            </w:r>
          </w:p>
          <w:p w:rsidR="001374F3" w:rsidP="001374F3" w:rsidRDefault="001374F3" w14:paraId="1626AB18" w14:textId="77777777">
            <w:pPr>
              <w:pStyle w:val="Tablecopy"/>
            </w:pPr>
            <w:r>
              <w:t>(Unknown)</w:t>
            </w:r>
          </w:p>
        </w:tc>
        <w:tc>
          <w:tcPr>
            <w:tcW w:w="4317" w:type="dxa"/>
          </w:tcPr>
          <w:p w:rsidR="001374F3" w:rsidP="001374F3" w:rsidRDefault="001374F3" w14:paraId="647E874A" w14:textId="77777777">
            <w:pPr>
              <w:pStyle w:val="Tablecopy"/>
            </w:pPr>
            <w:r>
              <w:t>It is unclear if any others were involved.</w:t>
            </w:r>
          </w:p>
        </w:tc>
      </w:tr>
    </w:tbl>
    <w:p w:rsidR="001374F3" w:rsidP="001374F3" w:rsidRDefault="001374F3" w14:paraId="0FADBE22" w14:textId="77777777">
      <w:pPr>
        <w:pStyle w:val="Heading1"/>
      </w:pPr>
    </w:p>
    <w:p w:rsidR="001374F3" w:rsidP="001374F3" w:rsidRDefault="001374F3" w14:paraId="1763DF9E" w14:textId="77777777">
      <w:pPr>
        <w:rPr>
          <w:rFonts w:asciiTheme="majorHAnsi" w:hAnsiTheme="majorHAnsi" w:eastAsiaTheme="majorEastAsia" w:cstheme="majorBidi"/>
          <w:color w:val="007E3A" w:themeColor="accent1" w:themeShade="BF"/>
          <w:sz w:val="32"/>
          <w:szCs w:val="32"/>
        </w:rPr>
      </w:pPr>
      <w:r>
        <w:br w:type="page"/>
      </w:r>
    </w:p>
    <w:p w:rsidR="001374F3" w:rsidP="001374F3" w:rsidRDefault="001374F3" w14:paraId="6D866BE4" w14:textId="77777777">
      <w:pPr>
        <w:pStyle w:val="Heading1"/>
      </w:pPr>
      <w:r>
        <w:lastRenderedPageBreak/>
        <w:t>Action Taken</w:t>
      </w:r>
    </w:p>
    <w:tbl>
      <w:tblPr>
        <w:tblStyle w:val="PBISAppsTable"/>
        <w:tblW w:w="0" w:type="auto"/>
        <w:tblLook w:val="04A0" w:firstRow="1" w:lastRow="0" w:firstColumn="1" w:lastColumn="0" w:noHBand="0" w:noVBand="1"/>
      </w:tblPr>
      <w:tblGrid>
        <w:gridCol w:w="3178"/>
        <w:gridCol w:w="3081"/>
        <w:gridCol w:w="3091"/>
      </w:tblGrid>
      <w:tr w:rsidRPr="00774244" w:rsidR="001374F3" w:rsidTr="34DF6D5E" w14:paraId="3CBB66F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8" w:type="dxa"/>
            <w:tcMar/>
          </w:tcPr>
          <w:p w:rsidRPr="00774244" w:rsidR="001374F3" w:rsidP="001374F3" w:rsidRDefault="001374F3" w14:paraId="58E5EC35" w14:textId="77777777">
            <w:pPr>
              <w:pStyle w:val="TableHeader"/>
            </w:pPr>
            <w:r w:rsidRPr="00774244">
              <w:t>Action Taken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81" w:type="dxa"/>
            <w:tcMar/>
          </w:tcPr>
          <w:p w:rsidRPr="00774244" w:rsidR="001374F3" w:rsidP="001374F3" w:rsidRDefault="001374F3" w14:paraId="07A39A21" w14:textId="77777777">
            <w:pPr>
              <w:pStyle w:val="TableHeader"/>
            </w:pPr>
            <w:r w:rsidRPr="00774244">
              <w:t>Definition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91" w:type="dxa"/>
            <w:tcMar/>
          </w:tcPr>
          <w:p w:rsidRPr="00774244" w:rsidR="001374F3" w:rsidP="001374F3" w:rsidRDefault="001374F3" w14:paraId="2A5C948B" w14:textId="77777777">
            <w:pPr>
              <w:pStyle w:val="TableHeader"/>
            </w:pPr>
            <w:r w:rsidRPr="00774244">
              <w:t>Example</w:t>
            </w:r>
          </w:p>
        </w:tc>
      </w:tr>
      <w:tr w:rsidR="001374F3" w:rsidTr="34DF6D5E" w14:paraId="3CE1869B" w14:textId="77777777">
        <w:trPr>
          <w:trHeight w:val="647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8" w:type="dxa"/>
            <w:tcMar/>
          </w:tcPr>
          <w:p w:rsidR="001374F3" w:rsidP="001374F3" w:rsidRDefault="001374F3" w14:paraId="7C693291" w14:textId="77777777">
            <w:pPr>
              <w:pStyle w:val="Tablecopy"/>
            </w:pPr>
            <w:r>
              <w:t>Action Pending</w:t>
            </w:r>
          </w:p>
          <w:p w:rsidR="001374F3" w:rsidP="001374F3" w:rsidRDefault="001374F3" w14:paraId="6AC5F104" w14:textId="77777777">
            <w:pPr>
              <w:pStyle w:val="Tablecopy"/>
            </w:pPr>
            <w:r>
              <w:t>(Act Pen)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81" w:type="dxa"/>
            <w:tcMar/>
          </w:tcPr>
          <w:p w:rsidR="001374F3" w:rsidP="001374F3" w:rsidRDefault="001374F3" w14:paraId="46BC0889" w14:textId="77777777">
            <w:pPr>
              <w:pStyle w:val="Tablecopy"/>
            </w:pPr>
            <w:r>
              <w:t>Awaiting a response</w:t>
            </w:r>
            <w:r w:rsidRPr="003F47A3">
              <w:t xml:space="preserve">.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91" w:type="dxa"/>
            <w:tcMar/>
          </w:tcPr>
          <w:p w:rsidR="001374F3" w:rsidP="001374F3" w:rsidRDefault="001374F3" w14:paraId="36A040C5" w14:textId="77777777">
            <w:pPr>
              <w:pStyle w:val="TableList"/>
              <w:numPr>
                <w:ilvl w:val="0"/>
                <w:numId w:val="0"/>
              </w:numPr>
              <w:ind w:left="576"/>
            </w:pPr>
          </w:p>
        </w:tc>
      </w:tr>
      <w:tr w:rsidR="001374F3" w:rsidTr="34DF6D5E" w14:paraId="28168192" w14:textId="77777777">
        <w:trPr>
          <w:trHeight w:val="69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8" w:type="dxa"/>
            <w:tcMar/>
          </w:tcPr>
          <w:p w:rsidR="001374F3" w:rsidP="001374F3" w:rsidRDefault="001374F3" w14:paraId="7C93A646" w14:textId="77777777">
            <w:pPr>
              <w:pStyle w:val="Tablecopy"/>
            </w:pPr>
            <w:r>
              <w:t>Alternative Placement</w:t>
            </w:r>
          </w:p>
          <w:p w:rsidR="001374F3" w:rsidP="001374F3" w:rsidRDefault="001374F3" w14:paraId="475EC364" w14:textId="77777777">
            <w:pPr>
              <w:pStyle w:val="Tablecopy"/>
            </w:pPr>
            <w:r>
              <w:t>(Alt Placement)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81" w:type="dxa"/>
            <w:tcMar/>
          </w:tcPr>
          <w:p w:rsidR="001374F3" w:rsidP="001374F3" w:rsidRDefault="001374F3" w14:paraId="197AA5D4" w14:textId="77777777">
            <w:pPr>
              <w:pStyle w:val="Tablecopy"/>
            </w:pPr>
            <w:r>
              <w:t>Placing the student</w:t>
            </w:r>
            <w:r w:rsidRPr="003F47A3">
              <w:t xml:space="preserve"> in a different</w:t>
            </w:r>
            <w:r>
              <w:t xml:space="preserve"> </w:t>
            </w:r>
            <w:r w:rsidRPr="003F47A3">
              <w:t>educational setting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91" w:type="dxa"/>
            <w:tcMar/>
          </w:tcPr>
          <w:p w:rsidR="001374F3" w:rsidP="001374F3" w:rsidRDefault="001374F3" w14:paraId="113868F8" w14:textId="77777777">
            <w:pPr>
              <w:pStyle w:val="TableList"/>
              <w:rPr/>
            </w:pPr>
            <w:r w:rsidR="001374F3">
              <w:rPr/>
              <w:t>Buddy classroom</w:t>
            </w:r>
          </w:p>
          <w:p w:rsidR="001374F3" w:rsidP="001374F3" w:rsidRDefault="001374F3" w14:paraId="3C1FB95A" w14:textId="77777777">
            <w:pPr>
              <w:pStyle w:val="TableList"/>
              <w:rPr/>
            </w:pPr>
            <w:r w:rsidR="001374F3">
              <w:rPr/>
              <w:t>Problem solving room</w:t>
            </w:r>
          </w:p>
        </w:tc>
      </w:tr>
      <w:tr w:rsidR="001374F3" w:rsidTr="34DF6D5E" w14:paraId="0F2374A8" w14:textId="77777777">
        <w:trPr>
          <w:trHeight w:val="638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8" w:type="dxa"/>
            <w:tcMar/>
          </w:tcPr>
          <w:p w:rsidR="001374F3" w:rsidP="001374F3" w:rsidRDefault="001374F3" w14:paraId="027589A5" w14:textId="77777777">
            <w:pPr>
              <w:pStyle w:val="Tablecopy"/>
            </w:pPr>
            <w:r>
              <w:t>Bus Suspension</w:t>
            </w:r>
          </w:p>
          <w:p w:rsidR="001374F3" w:rsidP="001374F3" w:rsidRDefault="001374F3" w14:paraId="722E3CFB" w14:textId="77777777">
            <w:pPr>
              <w:pStyle w:val="Tablecopy"/>
            </w:pPr>
            <w:r>
              <w:t>(Bus Sus)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81" w:type="dxa"/>
            <w:tcMar/>
          </w:tcPr>
          <w:p w:rsidR="001374F3" w:rsidP="001374F3" w:rsidRDefault="001374F3" w14:paraId="72E6524F" w14:textId="77777777">
            <w:pPr>
              <w:pStyle w:val="Tablecopy"/>
            </w:pPr>
            <w:r>
              <w:t xml:space="preserve">A </w:t>
            </w:r>
            <w:proofErr w:type="gramStart"/>
            <w:r w:rsidRPr="003F47A3">
              <w:t>1-3 day</w:t>
            </w:r>
            <w:proofErr w:type="gramEnd"/>
            <w:r w:rsidRPr="003F47A3">
              <w:t xml:space="preserve"> period when</w:t>
            </w:r>
            <w:r>
              <w:t xml:space="preserve"> a</w:t>
            </w:r>
            <w:r w:rsidRPr="003F47A3">
              <w:t xml:space="preserve"> student</w:t>
            </w:r>
            <w:r>
              <w:t xml:space="preserve"> is</w:t>
            </w:r>
            <w:r w:rsidRPr="003F47A3">
              <w:t xml:space="preserve"> not</w:t>
            </w:r>
            <w:r>
              <w:t xml:space="preserve"> </w:t>
            </w:r>
            <w:r w:rsidRPr="003F47A3">
              <w:t>allowed on the bus.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91" w:type="dxa"/>
            <w:tcMar/>
          </w:tcPr>
          <w:p w:rsidR="001374F3" w:rsidP="001374F3" w:rsidRDefault="001374F3" w14:paraId="08F08B7A" w14:textId="77777777">
            <w:pPr>
              <w:pStyle w:val="TableList"/>
              <w:numPr>
                <w:ilvl w:val="0"/>
                <w:numId w:val="0"/>
              </w:numPr>
              <w:ind w:left="576"/>
            </w:pPr>
          </w:p>
        </w:tc>
      </w:tr>
      <w:tr w:rsidR="001374F3" w:rsidTr="34DF6D5E" w14:paraId="0149058A" w14:textId="77777777">
        <w:trPr>
          <w:trHeight w:val="60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8" w:type="dxa"/>
            <w:tcMar/>
          </w:tcPr>
          <w:p w:rsidR="001374F3" w:rsidP="001374F3" w:rsidRDefault="00DE02FC" w14:paraId="5E3F0062" w14:textId="325742BA">
            <w:pPr>
              <w:pStyle w:val="Tablecopy"/>
            </w:pPr>
            <w:r w:rsidRPr="00DE02FC">
              <w:rPr>
                <w:color w:val="FF0000"/>
              </w:rPr>
              <w:t>Parent/</w:t>
            </w:r>
            <w:r w:rsidR="001374F3">
              <w:t>Caregiver/Guardian Contact</w:t>
            </w:r>
          </w:p>
          <w:p w:rsidR="001374F3" w:rsidP="001374F3" w:rsidRDefault="001374F3" w14:paraId="31FEA803" w14:textId="77777777">
            <w:pPr>
              <w:pStyle w:val="Tablecopy"/>
            </w:pPr>
            <w:r>
              <w:t>(Contact)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81" w:type="dxa"/>
            <w:tcMar/>
          </w:tcPr>
          <w:p w:rsidR="001374F3" w:rsidP="001374F3" w:rsidRDefault="001374F3" w14:paraId="118050F6" w14:textId="77777777">
            <w:pPr>
              <w:pStyle w:val="Tablecopy"/>
            </w:pPr>
            <w:r>
              <w:t>C</w:t>
            </w:r>
            <w:r w:rsidRPr="00B9448E">
              <w:t>ommunication to a student’s caregiver or guardian.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91" w:type="dxa"/>
            <w:tcMar/>
          </w:tcPr>
          <w:p w:rsidR="001374F3" w:rsidP="001374F3" w:rsidRDefault="001374F3" w14:paraId="02AEA6FE" w14:textId="77777777">
            <w:pPr>
              <w:pStyle w:val="TableList"/>
              <w:numPr>
                <w:ilvl w:val="0"/>
                <w:numId w:val="0"/>
              </w:numPr>
              <w:ind w:left="576"/>
            </w:pPr>
          </w:p>
        </w:tc>
      </w:tr>
      <w:tr w:rsidR="001374F3" w:rsidTr="34DF6D5E" w14:paraId="7DFAB61D" w14:textId="77777777">
        <w:trPr>
          <w:trHeight w:val="638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8" w:type="dxa"/>
            <w:tcMar/>
          </w:tcPr>
          <w:p w:rsidR="001374F3" w:rsidP="001374F3" w:rsidRDefault="001374F3" w14:paraId="69663981" w14:textId="77777777">
            <w:pPr>
              <w:pStyle w:val="Tablecopy"/>
            </w:pPr>
            <w:r>
              <w:t>Classroom Exclusion/Time-Out</w:t>
            </w:r>
          </w:p>
          <w:p w:rsidR="001374F3" w:rsidP="001374F3" w:rsidRDefault="001374F3" w14:paraId="11B8E772" w14:textId="77777777">
            <w:pPr>
              <w:pStyle w:val="Tablecopy"/>
            </w:pPr>
            <w:r>
              <w:t>(Time-out)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81" w:type="dxa"/>
            <w:tcMar/>
          </w:tcPr>
          <w:p w:rsidR="001374F3" w:rsidP="001374F3" w:rsidRDefault="001374F3" w14:paraId="7D93C21F" w14:textId="77777777">
            <w:pPr>
              <w:pStyle w:val="Tablecopy"/>
            </w:pPr>
            <w:r>
              <w:t>Brief exclusion from scheduled activities or instruction.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91" w:type="dxa"/>
            <w:tcMar/>
          </w:tcPr>
          <w:p w:rsidR="001374F3" w:rsidP="001374F3" w:rsidRDefault="001374F3" w14:paraId="288B2AEE" w14:textId="77777777">
            <w:pPr>
              <w:pStyle w:val="TableList"/>
              <w:numPr>
                <w:ilvl w:val="0"/>
                <w:numId w:val="0"/>
              </w:numPr>
              <w:ind w:left="576"/>
            </w:pPr>
          </w:p>
        </w:tc>
      </w:tr>
      <w:tr w:rsidR="001374F3" w:rsidTr="34DF6D5E" w14:paraId="380D3D09" w14:textId="77777777"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8" w:type="dxa"/>
            <w:tcMar/>
          </w:tcPr>
          <w:p w:rsidR="001374F3" w:rsidP="001374F3" w:rsidRDefault="001374F3" w14:paraId="16296595" w14:textId="77777777">
            <w:pPr>
              <w:pStyle w:val="Tablecopy"/>
            </w:pPr>
            <w:r>
              <w:t>Community Service</w:t>
            </w:r>
          </w:p>
          <w:p w:rsidR="001374F3" w:rsidP="001374F3" w:rsidRDefault="001374F3" w14:paraId="4D2AC019" w14:textId="77777777">
            <w:pPr>
              <w:pStyle w:val="Tablecopy"/>
            </w:pPr>
            <w:r>
              <w:t>(Comm svc)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81" w:type="dxa"/>
            <w:tcMar/>
          </w:tcPr>
          <w:p w:rsidR="001374F3" w:rsidP="001374F3" w:rsidRDefault="001374F3" w14:paraId="7C18570B" w14:textId="77777777">
            <w:pPr>
              <w:pStyle w:val="Tablecopy"/>
            </w:pPr>
            <w:r>
              <w:t>C</w:t>
            </w:r>
            <w:r w:rsidRPr="003F47A3">
              <w:t>ommunity service</w:t>
            </w:r>
            <w:r>
              <w:t xml:space="preserve"> </w:t>
            </w:r>
            <w:r w:rsidRPr="003F47A3">
              <w:t>activities or projects.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91" w:type="dxa"/>
            <w:tcMar/>
          </w:tcPr>
          <w:p w:rsidR="001374F3" w:rsidP="001374F3" w:rsidRDefault="001374F3" w14:paraId="4CD04AA4" w14:textId="77777777">
            <w:pPr>
              <w:pStyle w:val="TableList"/>
              <w:rPr/>
            </w:pPr>
            <w:r w:rsidR="001374F3">
              <w:rPr/>
              <w:t>Cleaning up the playground</w:t>
            </w:r>
          </w:p>
          <w:p w:rsidR="001374F3" w:rsidP="001374F3" w:rsidRDefault="001374F3" w14:paraId="6DCC42FA" w14:textId="77777777">
            <w:pPr>
              <w:pStyle w:val="TableList"/>
              <w:rPr/>
            </w:pPr>
            <w:r w:rsidR="001374F3">
              <w:rPr/>
              <w:t>Painting over graffiti</w:t>
            </w:r>
          </w:p>
          <w:p w:rsidR="001374F3" w:rsidP="001374F3" w:rsidRDefault="001374F3" w14:paraId="50326303" w14:textId="77777777">
            <w:pPr>
              <w:pStyle w:val="TableList"/>
              <w:rPr/>
            </w:pPr>
            <w:r w:rsidR="001374F3">
              <w:rPr/>
              <w:t>Lunchroom assistance</w:t>
            </w:r>
          </w:p>
        </w:tc>
      </w:tr>
      <w:tr w:rsidR="001374F3" w:rsidTr="34DF6D5E" w14:paraId="02D0FED8" w14:textId="77777777">
        <w:trPr>
          <w:trHeight w:val="935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8" w:type="dxa"/>
            <w:tcMar/>
          </w:tcPr>
          <w:p w:rsidR="001374F3" w:rsidP="001374F3" w:rsidRDefault="001374F3" w14:paraId="6EEB5F07" w14:textId="77777777">
            <w:pPr>
              <w:pStyle w:val="Tablecopy"/>
            </w:pPr>
            <w:r>
              <w:t>Conference with Student</w:t>
            </w:r>
          </w:p>
          <w:p w:rsidR="001374F3" w:rsidP="001374F3" w:rsidRDefault="001374F3" w14:paraId="56A98ACD" w14:textId="77777777">
            <w:pPr>
              <w:pStyle w:val="Tablecopy"/>
            </w:pPr>
            <w:r>
              <w:t>(Conf)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81" w:type="dxa"/>
            <w:tcMar/>
          </w:tcPr>
          <w:p w:rsidR="001374F3" w:rsidP="001374F3" w:rsidRDefault="001374F3" w14:paraId="413EACAB" w14:textId="77777777">
            <w:pPr>
              <w:pStyle w:val="Tablecopy"/>
            </w:pPr>
            <w:r>
              <w:t>M</w:t>
            </w:r>
            <w:r w:rsidRPr="003F47A3">
              <w:t xml:space="preserve">eeting with </w:t>
            </w:r>
            <w:r>
              <w:t xml:space="preserve">an </w:t>
            </w:r>
            <w:r w:rsidRPr="003F47A3">
              <w:t>administrator,</w:t>
            </w:r>
            <w:r>
              <w:t xml:space="preserve"> </w:t>
            </w:r>
            <w:r w:rsidRPr="003F47A3">
              <w:t xml:space="preserve">teacher, and/or </w:t>
            </w:r>
            <w:r>
              <w:t>caregiver/guardian</w:t>
            </w:r>
            <w:r w:rsidRPr="003F47A3">
              <w:t>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91" w:type="dxa"/>
            <w:tcMar/>
          </w:tcPr>
          <w:p w:rsidR="001374F3" w:rsidP="001374F3" w:rsidRDefault="001374F3" w14:paraId="1C72FFEE" w14:textId="77777777">
            <w:pPr>
              <w:pStyle w:val="TableList"/>
              <w:numPr>
                <w:ilvl w:val="0"/>
                <w:numId w:val="0"/>
              </w:numPr>
              <w:ind w:left="576"/>
            </w:pPr>
          </w:p>
        </w:tc>
      </w:tr>
      <w:tr w:rsidR="001374F3" w:rsidTr="34DF6D5E" w14:paraId="7DEE499B" w14:textId="77777777">
        <w:trPr>
          <w:trHeight w:val="89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8" w:type="dxa"/>
            <w:tcMar/>
          </w:tcPr>
          <w:p w:rsidR="001374F3" w:rsidP="001374F3" w:rsidRDefault="001374F3" w14:paraId="26CD4C7B" w14:textId="77777777">
            <w:pPr>
              <w:pStyle w:val="Tablecopy"/>
            </w:pPr>
            <w:r>
              <w:t>Detention</w:t>
            </w:r>
          </w:p>
          <w:p w:rsidR="001374F3" w:rsidP="001374F3" w:rsidRDefault="001374F3" w14:paraId="2CFBE460" w14:textId="77777777">
            <w:pPr>
              <w:pStyle w:val="Tablecopy"/>
            </w:pPr>
            <w:r>
              <w:t>(Detent)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81" w:type="dxa"/>
            <w:tcMar/>
          </w:tcPr>
          <w:p w:rsidR="001374F3" w:rsidP="001374F3" w:rsidRDefault="001374F3" w14:paraId="5675119D" w14:textId="77777777">
            <w:pPr>
              <w:pStyle w:val="Tablecopy"/>
            </w:pPr>
            <w:r>
              <w:t>Time in a specified area away from non-instructional activities/classes.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91" w:type="dxa"/>
            <w:tcMar/>
          </w:tcPr>
          <w:p w:rsidR="001374F3" w:rsidP="001374F3" w:rsidRDefault="001374F3" w14:paraId="64318C99" w14:textId="77777777">
            <w:pPr>
              <w:pStyle w:val="TableList"/>
              <w:rPr/>
            </w:pPr>
            <w:r w:rsidR="001374F3">
              <w:rPr/>
              <w:t>Lunch detention</w:t>
            </w:r>
          </w:p>
          <w:p w:rsidR="001374F3" w:rsidP="001374F3" w:rsidRDefault="001374F3" w14:paraId="5BEBBE3E" w14:textId="77777777">
            <w:pPr>
              <w:pStyle w:val="TableList"/>
              <w:rPr/>
            </w:pPr>
            <w:r w:rsidR="001374F3">
              <w:rPr/>
              <w:t>Afterschool detention</w:t>
            </w:r>
          </w:p>
        </w:tc>
      </w:tr>
      <w:tr w:rsidR="001374F3" w:rsidTr="34DF6D5E" w14:paraId="340AC54B" w14:textId="77777777">
        <w:trPr>
          <w:trHeight w:val="62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8" w:type="dxa"/>
            <w:tcMar/>
          </w:tcPr>
          <w:p w:rsidR="001374F3" w:rsidP="001374F3" w:rsidRDefault="001374F3" w14:paraId="398AAD87" w14:textId="77777777">
            <w:pPr>
              <w:pStyle w:val="Tablecopy"/>
            </w:pPr>
            <w:r>
              <w:t>Expulsion</w:t>
            </w:r>
          </w:p>
          <w:p w:rsidR="001374F3" w:rsidP="001374F3" w:rsidRDefault="001374F3" w14:paraId="182FF561" w14:textId="77777777">
            <w:pPr>
              <w:pStyle w:val="Tablecopy"/>
            </w:pPr>
            <w:r>
              <w:t>(</w:t>
            </w:r>
            <w:proofErr w:type="spellStart"/>
            <w:r>
              <w:t>Expul</w:t>
            </w:r>
            <w:proofErr w:type="spellEnd"/>
            <w:r>
              <w:t>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81" w:type="dxa"/>
            <w:tcMar/>
          </w:tcPr>
          <w:p w:rsidR="001374F3" w:rsidP="001374F3" w:rsidRDefault="001374F3" w14:paraId="02E53BD8" w14:textId="77777777">
            <w:pPr>
              <w:pStyle w:val="Tablecopy"/>
            </w:pPr>
            <w:r>
              <w:t>Dismissal</w:t>
            </w:r>
            <w:r w:rsidRPr="00B9448E">
              <w:t xml:space="preserve"> from school</w:t>
            </w:r>
            <w:r>
              <w:t xml:space="preserve"> </w:t>
            </w:r>
            <w:r w:rsidRPr="00B9448E">
              <w:t>for one or more days.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91" w:type="dxa"/>
            <w:tcMar/>
          </w:tcPr>
          <w:p w:rsidR="001374F3" w:rsidP="001374F3" w:rsidRDefault="001374F3" w14:paraId="2F358A63" w14:textId="77777777">
            <w:pPr>
              <w:pStyle w:val="TableList"/>
              <w:numPr>
                <w:ilvl w:val="0"/>
                <w:numId w:val="0"/>
              </w:numPr>
              <w:ind w:left="576"/>
            </w:pPr>
          </w:p>
        </w:tc>
      </w:tr>
      <w:tr w:rsidR="001374F3" w:rsidTr="34DF6D5E" w14:paraId="1DA419B3" w14:textId="77777777">
        <w:trPr>
          <w:trHeight w:val="89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8" w:type="dxa"/>
            <w:tcMar/>
          </w:tcPr>
          <w:p w:rsidR="001374F3" w:rsidP="001374F3" w:rsidRDefault="001374F3" w14:paraId="1C3FAA1C" w14:textId="77777777">
            <w:pPr>
              <w:pStyle w:val="Tablecopy"/>
            </w:pPr>
            <w:r>
              <w:t>In-School Suspension</w:t>
            </w:r>
          </w:p>
          <w:p w:rsidR="001374F3" w:rsidP="001374F3" w:rsidRDefault="001374F3" w14:paraId="516DC22C" w14:textId="77777777">
            <w:pPr>
              <w:pStyle w:val="Tablecopy"/>
            </w:pPr>
            <w:r>
              <w:t>(In-sch sus)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81" w:type="dxa"/>
            <w:tcMar/>
          </w:tcPr>
          <w:p w:rsidR="001374F3" w:rsidP="001374F3" w:rsidRDefault="001374F3" w14:paraId="7ABEEF31" w14:textId="77777777">
            <w:pPr>
              <w:pStyle w:val="Tablecopy"/>
            </w:pPr>
            <w:r>
              <w:t>A</w:t>
            </w:r>
            <w:r w:rsidRPr="00B9448E">
              <w:t xml:space="preserve">t least half the school day </w:t>
            </w:r>
            <w:r>
              <w:t>excluded</w:t>
            </w:r>
            <w:r w:rsidRPr="00B9448E">
              <w:t xml:space="preserve"> from</w:t>
            </w:r>
            <w:r>
              <w:t xml:space="preserve"> </w:t>
            </w:r>
            <w:r w:rsidRPr="00B9448E">
              <w:t>scheduled activities</w:t>
            </w:r>
            <w:r>
              <w:t xml:space="preserve"> or instruction</w:t>
            </w:r>
            <w:r w:rsidRPr="00B9448E">
              <w:t>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91" w:type="dxa"/>
            <w:tcMar/>
          </w:tcPr>
          <w:p w:rsidR="001374F3" w:rsidP="001374F3" w:rsidRDefault="001374F3" w14:paraId="09EB2982" w14:textId="77777777">
            <w:pPr>
              <w:pStyle w:val="TableList"/>
              <w:numPr>
                <w:ilvl w:val="0"/>
                <w:numId w:val="0"/>
              </w:numPr>
              <w:ind w:left="576"/>
            </w:pPr>
          </w:p>
        </w:tc>
      </w:tr>
      <w:tr w:rsidR="001374F3" w:rsidTr="34DF6D5E" w14:paraId="0D606106" w14:textId="77777777">
        <w:trPr>
          <w:trHeight w:val="143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8" w:type="dxa"/>
            <w:tcMar/>
          </w:tcPr>
          <w:p w:rsidR="001374F3" w:rsidP="001374F3" w:rsidRDefault="001374F3" w14:paraId="3B7AA7B8" w14:textId="77777777">
            <w:pPr>
              <w:pStyle w:val="Tablecopy"/>
            </w:pPr>
            <w:r>
              <w:lastRenderedPageBreak/>
              <w:t>Individualized Instruction</w:t>
            </w:r>
          </w:p>
          <w:p w:rsidR="001374F3" w:rsidP="001374F3" w:rsidRDefault="001374F3" w14:paraId="6B810074" w14:textId="77777777">
            <w:pPr>
              <w:pStyle w:val="Tablecopy"/>
            </w:pPr>
            <w:r>
              <w:t>(</w:t>
            </w:r>
            <w:proofErr w:type="spellStart"/>
            <w:r>
              <w:t>Intruct</w:t>
            </w:r>
            <w:proofErr w:type="spellEnd"/>
            <w:r>
              <w:t>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81" w:type="dxa"/>
            <w:tcMar/>
          </w:tcPr>
          <w:p w:rsidR="001374F3" w:rsidP="001374F3" w:rsidRDefault="001374F3" w14:paraId="4EFB4E56" w14:textId="77777777">
            <w:pPr>
              <w:pStyle w:val="Tablecopy"/>
            </w:pPr>
            <w:r>
              <w:t>In</w:t>
            </w:r>
            <w:r w:rsidRPr="00B9448E">
              <w:t>dividualized</w:t>
            </w:r>
            <w:r>
              <w:t xml:space="preserve"> </w:t>
            </w:r>
            <w:r w:rsidRPr="00B9448E">
              <w:t>instruction specifically related to the</w:t>
            </w:r>
            <w:r>
              <w:t>ir</w:t>
            </w:r>
            <w:r w:rsidRPr="00B9448E">
              <w:t xml:space="preserve"> behaviors.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91" w:type="dxa"/>
            <w:tcMar/>
          </w:tcPr>
          <w:p w:rsidR="001374F3" w:rsidP="001374F3" w:rsidRDefault="001374F3" w14:paraId="19F91E2C" w14:textId="77777777">
            <w:pPr>
              <w:pStyle w:val="TableList"/>
              <w:rPr/>
            </w:pPr>
            <w:r w:rsidR="001374F3">
              <w:rPr/>
              <w:t>One-on-one skill building</w:t>
            </w:r>
          </w:p>
          <w:p w:rsidR="001374F3" w:rsidP="001374F3" w:rsidRDefault="001374F3" w14:paraId="05074B2A" w14:textId="77777777">
            <w:pPr>
              <w:pStyle w:val="TableList"/>
              <w:rPr/>
            </w:pPr>
            <w:r w:rsidR="001374F3">
              <w:rPr/>
              <w:t>Short-cycle social skills instruction</w:t>
            </w:r>
          </w:p>
          <w:p w:rsidR="001374F3" w:rsidP="001374F3" w:rsidRDefault="001374F3" w14:paraId="03DB412F" w14:textId="77777777">
            <w:pPr>
              <w:pStyle w:val="TableList"/>
              <w:rPr/>
            </w:pPr>
            <w:r w:rsidR="001374F3">
              <w:rPr/>
              <w:t>Reteach and practice routines</w:t>
            </w:r>
          </w:p>
        </w:tc>
      </w:tr>
      <w:tr w:rsidR="001374F3" w:rsidTr="34DF6D5E" w14:paraId="755CD28F" w14:textId="77777777">
        <w:trPr>
          <w:trHeight w:val="35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8" w:type="dxa"/>
            <w:tcMar/>
          </w:tcPr>
          <w:p w:rsidR="001374F3" w:rsidP="001374F3" w:rsidRDefault="001374F3" w14:paraId="4576D874" w14:textId="77777777">
            <w:pPr>
              <w:pStyle w:val="Tablecopy"/>
            </w:pPr>
            <w:r>
              <w:t>Loss of Privilege</w:t>
            </w:r>
          </w:p>
          <w:p w:rsidR="001374F3" w:rsidP="001374F3" w:rsidRDefault="001374F3" w14:paraId="7B5AB999" w14:textId="77777777">
            <w:pPr>
              <w:pStyle w:val="Tablecopy"/>
            </w:pPr>
            <w:r>
              <w:t xml:space="preserve">(Loss </w:t>
            </w:r>
            <w:proofErr w:type="spellStart"/>
            <w:r>
              <w:t>priv</w:t>
            </w:r>
            <w:proofErr w:type="spellEnd"/>
            <w:r>
              <w:t>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81" w:type="dxa"/>
            <w:tcMar/>
          </w:tcPr>
          <w:p w:rsidR="001374F3" w:rsidP="001374F3" w:rsidRDefault="001374F3" w14:paraId="628F0C27" w14:textId="77777777">
            <w:pPr>
              <w:pStyle w:val="Tablecopy"/>
            </w:pPr>
            <w:r>
              <w:t>Removal of a benefit</w:t>
            </w:r>
            <w:r w:rsidRPr="00B9448E">
              <w:t>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91" w:type="dxa"/>
            <w:tcMar/>
          </w:tcPr>
          <w:p w:rsidR="001374F3" w:rsidP="001374F3" w:rsidRDefault="001374F3" w14:paraId="24D231D3" w14:textId="77777777">
            <w:pPr>
              <w:pStyle w:val="TableList"/>
              <w:rPr/>
            </w:pPr>
            <w:r w:rsidR="001374F3">
              <w:rPr/>
              <w:t>Holding back from recess</w:t>
            </w:r>
          </w:p>
          <w:p w:rsidR="001374F3" w:rsidP="001374F3" w:rsidRDefault="001374F3" w14:paraId="2ECE3695" w14:textId="77777777">
            <w:pPr>
              <w:pStyle w:val="TableList"/>
              <w:rPr/>
            </w:pPr>
            <w:r w:rsidR="001374F3">
              <w:rPr/>
              <w:t>Non-participation in the school assembly</w:t>
            </w:r>
          </w:p>
          <w:p w:rsidR="001374F3" w:rsidP="001374F3" w:rsidRDefault="001374F3" w14:paraId="3810BE2F" w14:textId="77777777">
            <w:pPr>
              <w:pStyle w:val="TableList"/>
              <w:rPr/>
            </w:pPr>
            <w:r w:rsidR="001374F3">
              <w:rPr/>
              <w:t>Loss of choice</w:t>
            </w:r>
          </w:p>
        </w:tc>
      </w:tr>
      <w:tr w:rsidR="001374F3" w:rsidTr="34DF6D5E" w14:paraId="6F6AA73F" w14:textId="77777777">
        <w:trPr>
          <w:trHeight w:val="60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8" w:type="dxa"/>
            <w:tcMar/>
          </w:tcPr>
          <w:p w:rsidR="001374F3" w:rsidP="001374F3" w:rsidRDefault="001374F3" w14:paraId="0506AEB7" w14:textId="77777777">
            <w:pPr>
              <w:pStyle w:val="Tablecopy"/>
            </w:pPr>
            <w:r>
              <w:t>Other Action Taken</w:t>
            </w:r>
          </w:p>
          <w:p w:rsidR="001374F3" w:rsidP="001374F3" w:rsidRDefault="001374F3" w14:paraId="6C695235" w14:textId="77777777">
            <w:pPr>
              <w:pStyle w:val="Tablecopy"/>
            </w:pPr>
            <w:r>
              <w:t>(Other)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81" w:type="dxa"/>
            <w:tcMar/>
          </w:tcPr>
          <w:p w:rsidR="001374F3" w:rsidP="001374F3" w:rsidRDefault="001374F3" w14:paraId="1F83B025" w14:textId="77777777">
            <w:pPr>
              <w:pStyle w:val="Tablecopy"/>
            </w:pPr>
            <w:r>
              <w:t>An action taken not otherwise listed</w:t>
            </w:r>
            <w:r w:rsidRPr="00B9448E">
              <w:rPr>
                <w:i/>
                <w:iCs/>
              </w:rPr>
              <w:t>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91" w:type="dxa"/>
            <w:tcMar/>
          </w:tcPr>
          <w:p w:rsidR="001374F3" w:rsidP="001374F3" w:rsidRDefault="001374F3" w14:paraId="1A093CB5" w14:textId="77777777">
            <w:pPr>
              <w:pStyle w:val="TableList"/>
              <w:numPr>
                <w:ilvl w:val="0"/>
                <w:numId w:val="0"/>
              </w:numPr>
              <w:ind w:left="576"/>
            </w:pPr>
          </w:p>
        </w:tc>
      </w:tr>
      <w:tr w:rsidR="001374F3" w:rsidTr="34DF6D5E" w14:paraId="4B24F9D1" w14:textId="77777777">
        <w:trPr>
          <w:trHeight w:val="638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8" w:type="dxa"/>
            <w:tcMar/>
          </w:tcPr>
          <w:p w:rsidR="001374F3" w:rsidP="001374F3" w:rsidRDefault="001374F3" w14:paraId="699EFE44" w14:textId="77777777">
            <w:pPr>
              <w:pStyle w:val="Tablecopy"/>
            </w:pPr>
            <w:r>
              <w:t>Out-of-School Suspension</w:t>
            </w:r>
          </w:p>
          <w:p w:rsidR="001374F3" w:rsidP="001374F3" w:rsidRDefault="001374F3" w14:paraId="138D6394" w14:textId="77777777">
            <w:pPr>
              <w:pStyle w:val="Tablecopy"/>
            </w:pPr>
            <w:r>
              <w:t>(Out-sch susp)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81" w:type="dxa"/>
            <w:tcMar/>
          </w:tcPr>
          <w:p w:rsidR="001374F3" w:rsidP="001374F3" w:rsidRDefault="001374F3" w14:paraId="3231D552" w14:textId="77777777">
            <w:pPr>
              <w:pStyle w:val="Tablecopy"/>
            </w:pPr>
            <w:r>
              <w:t xml:space="preserve">A </w:t>
            </w:r>
            <w:proofErr w:type="gramStart"/>
            <w:r>
              <w:t>1-3 day</w:t>
            </w:r>
            <w:proofErr w:type="gramEnd"/>
            <w:r>
              <w:t xml:space="preserve"> period when the student is excluded from campus.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91" w:type="dxa"/>
            <w:tcMar/>
          </w:tcPr>
          <w:p w:rsidR="001374F3" w:rsidP="001374F3" w:rsidRDefault="001374F3" w14:paraId="3CD1793D" w14:textId="77777777">
            <w:pPr>
              <w:pStyle w:val="TableList"/>
              <w:numPr>
                <w:ilvl w:val="0"/>
                <w:numId w:val="0"/>
              </w:numPr>
              <w:ind w:left="576"/>
            </w:pPr>
          </w:p>
        </w:tc>
      </w:tr>
      <w:tr w:rsidR="001374F3" w:rsidTr="34DF6D5E" w14:paraId="01554708" w14:textId="77777777">
        <w:trPr>
          <w:trHeight w:val="152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8" w:type="dxa"/>
            <w:tcMar/>
          </w:tcPr>
          <w:p w:rsidR="001374F3" w:rsidP="001374F3" w:rsidRDefault="001374F3" w14:paraId="6490ACE7" w14:textId="77777777">
            <w:pPr>
              <w:pStyle w:val="Tablecopy"/>
            </w:pPr>
            <w:r>
              <w:t>Request for Additional Support</w:t>
            </w:r>
          </w:p>
          <w:p w:rsidR="001374F3" w:rsidP="001374F3" w:rsidRDefault="001374F3" w14:paraId="1D45FBED" w14:textId="77777777">
            <w:pPr>
              <w:pStyle w:val="Tablecopy"/>
            </w:pPr>
            <w:r>
              <w:t>(Support)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81" w:type="dxa"/>
            <w:tcMar/>
          </w:tcPr>
          <w:p w:rsidR="001374F3" w:rsidP="001374F3" w:rsidRDefault="001374F3" w14:paraId="20DE7D0E" w14:textId="77777777">
            <w:pPr>
              <w:pStyle w:val="Tablecopy"/>
            </w:pPr>
            <w:r>
              <w:t>Referring the s</w:t>
            </w:r>
            <w:r w:rsidRPr="00B9448E">
              <w:t>tudent to additional/external services and/or support.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91" w:type="dxa"/>
            <w:tcMar/>
          </w:tcPr>
          <w:p w:rsidR="001374F3" w:rsidP="001374F3" w:rsidRDefault="001374F3" w14:paraId="12704048" w14:textId="77777777">
            <w:pPr>
              <w:pStyle w:val="TableList"/>
              <w:rPr/>
            </w:pPr>
            <w:r w:rsidR="001374F3">
              <w:rPr/>
              <w:t>Drug/alcohol treatment</w:t>
            </w:r>
          </w:p>
          <w:p w:rsidR="001374F3" w:rsidP="001374F3" w:rsidRDefault="001374F3" w14:paraId="775EB47D" w14:textId="77777777">
            <w:pPr>
              <w:pStyle w:val="TableList"/>
              <w:rPr/>
            </w:pPr>
            <w:r w:rsidR="001374F3">
              <w:rPr/>
              <w:t>Counseling</w:t>
            </w:r>
          </w:p>
          <w:p w:rsidR="001374F3" w:rsidP="001374F3" w:rsidRDefault="001374F3" w14:paraId="073F114E" w14:textId="77777777">
            <w:pPr>
              <w:pStyle w:val="TableList"/>
              <w:rPr/>
            </w:pPr>
            <w:r w:rsidR="001374F3">
              <w:rPr/>
              <w:t>Tier 2/3 intervention</w:t>
            </w:r>
          </w:p>
          <w:p w:rsidR="001374F3" w:rsidP="001374F3" w:rsidRDefault="001374F3" w14:paraId="19879469" w14:textId="77777777">
            <w:pPr>
              <w:pStyle w:val="TableList"/>
              <w:rPr/>
            </w:pPr>
            <w:r w:rsidR="001374F3">
              <w:rPr/>
              <w:t>Referral to student support team</w:t>
            </w:r>
          </w:p>
        </w:tc>
      </w:tr>
      <w:tr w:rsidR="001374F3" w:rsidTr="34DF6D5E" w14:paraId="0B4B99CE" w14:textId="77777777">
        <w:trPr>
          <w:trHeight w:val="62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8" w:type="dxa"/>
            <w:tcMar/>
          </w:tcPr>
          <w:p w:rsidR="001374F3" w:rsidP="001374F3" w:rsidRDefault="001374F3" w14:paraId="3F92AAF0" w14:textId="77777777">
            <w:pPr>
              <w:pStyle w:val="Tablecopy"/>
            </w:pPr>
            <w:r>
              <w:t>Restitution</w:t>
            </w:r>
          </w:p>
          <w:p w:rsidR="001374F3" w:rsidP="001374F3" w:rsidRDefault="001374F3" w14:paraId="78B49965" w14:textId="77777777">
            <w:pPr>
              <w:pStyle w:val="Tablecopy"/>
            </w:pPr>
            <w:r>
              <w:t>(Restitution)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81" w:type="dxa"/>
            <w:tcMar/>
          </w:tcPr>
          <w:p w:rsidR="001374F3" w:rsidP="001374F3" w:rsidRDefault="001374F3" w14:paraId="436DA5B0" w14:textId="77777777">
            <w:pPr>
              <w:pStyle w:val="Tablecopy"/>
            </w:pPr>
            <w:r>
              <w:t>Compensating for loss, damage, or injury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91" w:type="dxa"/>
            <w:tcMar/>
          </w:tcPr>
          <w:p w:rsidR="001374F3" w:rsidP="001374F3" w:rsidRDefault="001374F3" w14:paraId="607A1D4A" w14:textId="77777777">
            <w:pPr>
              <w:pStyle w:val="TableList"/>
              <w:rPr/>
            </w:pPr>
            <w:r w:rsidR="001374F3">
              <w:rPr/>
              <w:t>Paying for damages</w:t>
            </w:r>
          </w:p>
          <w:p w:rsidR="001374F3" w:rsidP="001374F3" w:rsidRDefault="001374F3" w14:paraId="47C27D3E" w14:textId="77777777">
            <w:pPr>
              <w:pStyle w:val="TableList"/>
              <w:rPr/>
            </w:pPr>
            <w:r w:rsidR="001374F3">
              <w:rPr/>
              <w:t>Repairing damages</w:t>
            </w:r>
          </w:p>
        </w:tc>
      </w:tr>
      <w:tr w:rsidR="001374F3" w:rsidTr="34DF6D5E" w14:paraId="44CD6942" w14:textId="77777777">
        <w:trPr>
          <w:trHeight w:val="116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8" w:type="dxa"/>
            <w:tcMar/>
          </w:tcPr>
          <w:p w:rsidR="001374F3" w:rsidP="001374F3" w:rsidRDefault="001374F3" w14:paraId="6E5824FD" w14:textId="77777777">
            <w:pPr>
              <w:pStyle w:val="Tablecopy"/>
            </w:pPr>
            <w:r>
              <w:t>Restorative Practice *</w:t>
            </w:r>
          </w:p>
          <w:p w:rsidR="001374F3" w:rsidP="001374F3" w:rsidRDefault="001374F3" w14:paraId="468FDDBE" w14:textId="77777777">
            <w:pPr>
              <w:pStyle w:val="Tablecopy"/>
            </w:pPr>
            <w:r>
              <w:t>(Restorative)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81" w:type="dxa"/>
            <w:tcMar/>
          </w:tcPr>
          <w:p w:rsidR="001374F3" w:rsidP="001374F3" w:rsidRDefault="001374F3" w14:paraId="183AA827" w14:textId="77777777">
            <w:pPr>
              <w:pStyle w:val="Tablecopy"/>
            </w:pPr>
            <w:r>
              <w:t>Completion of an activity to repair harm to personal relationships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91" w:type="dxa"/>
            <w:tcMar/>
          </w:tcPr>
          <w:p w:rsidR="001374F3" w:rsidP="001374F3" w:rsidRDefault="001374F3" w14:paraId="1D51A9C0" w14:textId="77777777">
            <w:pPr>
              <w:pStyle w:val="TableList"/>
              <w:rPr/>
            </w:pPr>
            <w:r w:rsidR="001374F3">
              <w:rPr/>
              <w:t>Apology</w:t>
            </w:r>
          </w:p>
          <w:p w:rsidR="001374F3" w:rsidP="001374F3" w:rsidRDefault="001374F3" w14:paraId="60E9EC76" w14:textId="77777777">
            <w:pPr>
              <w:pStyle w:val="TableList"/>
              <w:rPr/>
            </w:pPr>
            <w:r w:rsidR="001374F3">
              <w:rPr/>
              <w:t>Restorative circle</w:t>
            </w:r>
          </w:p>
          <w:p w:rsidR="001374F3" w:rsidP="001374F3" w:rsidRDefault="001374F3" w14:paraId="0921502D" w14:textId="77777777">
            <w:pPr>
              <w:pStyle w:val="TableList"/>
              <w:rPr/>
            </w:pPr>
            <w:r w:rsidR="001374F3">
              <w:rPr/>
              <w:t>Restorative chat</w:t>
            </w:r>
          </w:p>
          <w:p w:rsidRPr="000A4773" w:rsidR="001374F3" w:rsidP="001374F3" w:rsidRDefault="001374F3" w14:paraId="5E0D71A3" w14:textId="77777777">
            <w:pPr>
              <w:pStyle w:val="TableList"/>
              <w:rPr/>
            </w:pPr>
            <w:r w:rsidR="001374F3">
              <w:rPr/>
              <w:t>Restorative conference</w:t>
            </w:r>
          </w:p>
        </w:tc>
      </w:tr>
    </w:tbl>
    <w:p w:rsidR="001374F3" w:rsidP="001374F3" w:rsidRDefault="001374F3" w14:paraId="0CE28325" w14:textId="77777777">
      <w:r w:rsidRPr="000A4773">
        <w:rPr>
          <w:i/>
          <w:iCs/>
        </w:rPr>
        <w:t xml:space="preserve">* </w:t>
      </w:r>
      <w:r>
        <w:rPr>
          <w:i/>
          <w:iCs/>
        </w:rPr>
        <w:t>C</w:t>
      </w:r>
      <w:r w:rsidRPr="000A4773">
        <w:rPr>
          <w:i/>
          <w:iCs/>
        </w:rPr>
        <w:t>ategory subtypes</w:t>
      </w:r>
      <w:r>
        <w:rPr>
          <w:i/>
          <w:iCs/>
        </w:rPr>
        <w:t xml:space="preserve"> are</w:t>
      </w:r>
      <w:r w:rsidRPr="000A4773">
        <w:rPr>
          <w:i/>
          <w:iCs/>
        </w:rPr>
        <w:t xml:space="preserve"> available </w:t>
      </w:r>
      <w:r>
        <w:rPr>
          <w:i/>
          <w:iCs/>
        </w:rPr>
        <w:t xml:space="preserve">to enable </w:t>
      </w:r>
      <w:r w:rsidRPr="000A4773">
        <w:rPr>
          <w:i/>
          <w:iCs/>
        </w:rPr>
        <w:t>in SWIS School Settings</w:t>
      </w:r>
      <w:r>
        <w:br/>
      </w:r>
    </w:p>
    <w:p w:rsidRPr="001374F3" w:rsidR="001374F3" w:rsidP="001374F3" w:rsidRDefault="001374F3" w14:paraId="5662F0EC" w14:textId="120BCAA2">
      <w:pPr>
        <w:pStyle w:val="Heading1"/>
        <w:rPr>
          <w:i/>
          <w:iCs/>
        </w:rPr>
      </w:pPr>
      <w:r>
        <w:t>Seclusion/Restraint</w:t>
      </w:r>
    </w:p>
    <w:p w:rsidRPr="001374F3" w:rsidR="001374F3" w:rsidP="001374F3" w:rsidRDefault="001374F3" w14:paraId="2CC17942" w14:textId="77777777">
      <w:pPr>
        <w:rPr>
          <w:iCs/>
        </w:rPr>
      </w:pPr>
      <w:r w:rsidRPr="001374F3">
        <w:rPr>
          <w:iCs/>
        </w:rPr>
        <w:t>Definitions based on documentation from the U.S. Department of Education on Restraint and Seclusion.</w:t>
      </w:r>
    </w:p>
    <w:tbl>
      <w:tblPr>
        <w:tblStyle w:val="PBISAppsTable"/>
        <w:tblW w:w="0" w:type="auto"/>
        <w:tblLook w:val="04A0" w:firstRow="1" w:lastRow="0" w:firstColumn="1" w:lastColumn="0" w:noHBand="0" w:noVBand="1"/>
      </w:tblPr>
      <w:tblGrid>
        <w:gridCol w:w="4316"/>
        <w:gridCol w:w="4317"/>
      </w:tblGrid>
      <w:tr w:rsidRPr="00774244" w:rsidR="001374F3" w:rsidTr="001374F3" w14:paraId="1B62095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316" w:type="dxa"/>
          </w:tcPr>
          <w:p w:rsidRPr="00774244" w:rsidR="001374F3" w:rsidP="001374F3" w:rsidRDefault="001374F3" w14:paraId="1555A58E" w14:textId="77777777">
            <w:pPr>
              <w:pStyle w:val="TableHeader"/>
            </w:pPr>
            <w:r w:rsidRPr="00774244">
              <w:t>Restraint/Seclusion</w:t>
            </w:r>
          </w:p>
        </w:tc>
        <w:tc>
          <w:tcPr>
            <w:tcW w:w="4317" w:type="dxa"/>
          </w:tcPr>
          <w:p w:rsidRPr="00774244" w:rsidR="001374F3" w:rsidP="001374F3" w:rsidRDefault="001374F3" w14:paraId="11BD047E" w14:textId="77777777">
            <w:pPr>
              <w:pStyle w:val="TableHeader"/>
            </w:pPr>
            <w:r w:rsidRPr="00774244">
              <w:t>Definition</w:t>
            </w:r>
          </w:p>
        </w:tc>
      </w:tr>
      <w:tr w:rsidR="001374F3" w:rsidTr="001374F3" w14:paraId="195DBA0E" w14:textId="77777777">
        <w:trPr>
          <w:trHeight w:val="368"/>
        </w:trPr>
        <w:tc>
          <w:tcPr>
            <w:tcW w:w="4316" w:type="dxa"/>
          </w:tcPr>
          <w:p w:rsidR="001374F3" w:rsidP="001374F3" w:rsidRDefault="001374F3" w14:paraId="1B0C8DCC" w14:textId="77777777">
            <w:pPr>
              <w:pStyle w:val="Tablecopy"/>
            </w:pPr>
            <w:r>
              <w:lastRenderedPageBreak/>
              <w:t>None</w:t>
            </w:r>
          </w:p>
        </w:tc>
        <w:tc>
          <w:tcPr>
            <w:tcW w:w="4317" w:type="dxa"/>
          </w:tcPr>
          <w:p w:rsidR="001374F3" w:rsidP="001374F3" w:rsidRDefault="001374F3" w14:paraId="4BA87A04" w14:textId="77777777">
            <w:pPr>
              <w:pStyle w:val="Tablecopy"/>
            </w:pPr>
            <w:r>
              <w:t>No restraint or seclusion was used.</w:t>
            </w:r>
          </w:p>
        </w:tc>
      </w:tr>
      <w:tr w:rsidR="001374F3" w:rsidTr="001374F3" w14:paraId="493EAFA6" w14:textId="77777777">
        <w:trPr>
          <w:trHeight w:val="908"/>
        </w:trPr>
        <w:tc>
          <w:tcPr>
            <w:tcW w:w="4316" w:type="dxa"/>
          </w:tcPr>
          <w:p w:rsidR="001374F3" w:rsidP="001374F3" w:rsidRDefault="001374F3" w14:paraId="3BB77351" w14:textId="77777777">
            <w:pPr>
              <w:pStyle w:val="Tablecopy"/>
            </w:pPr>
            <w:r>
              <w:t>Seclusion</w:t>
            </w:r>
          </w:p>
        </w:tc>
        <w:tc>
          <w:tcPr>
            <w:tcW w:w="4317" w:type="dxa"/>
          </w:tcPr>
          <w:p w:rsidR="001374F3" w:rsidP="001374F3" w:rsidRDefault="001374F3" w14:paraId="07CFC82A" w14:textId="77777777">
            <w:pPr>
              <w:pStyle w:val="Tablecopy"/>
            </w:pPr>
            <w:r>
              <w:t>The involuntary confinement of a student alone in a room or area from which the student is physically prevented from leaving.</w:t>
            </w:r>
          </w:p>
        </w:tc>
      </w:tr>
      <w:tr w:rsidR="001374F3" w:rsidTr="001374F3" w14:paraId="7C16A566" w14:textId="77777777">
        <w:trPr>
          <w:trHeight w:val="908"/>
        </w:trPr>
        <w:tc>
          <w:tcPr>
            <w:tcW w:w="4316" w:type="dxa"/>
          </w:tcPr>
          <w:p w:rsidR="001374F3" w:rsidP="001374F3" w:rsidRDefault="001374F3" w14:paraId="04E55C95" w14:textId="77777777">
            <w:pPr>
              <w:pStyle w:val="Tablecopy"/>
            </w:pPr>
            <w:r>
              <w:t>Restraint</w:t>
            </w:r>
          </w:p>
        </w:tc>
        <w:tc>
          <w:tcPr>
            <w:tcW w:w="4317" w:type="dxa"/>
          </w:tcPr>
          <w:p w:rsidR="001374F3" w:rsidP="001374F3" w:rsidRDefault="001374F3" w14:paraId="6E1D7B78" w14:textId="77777777">
            <w:pPr>
              <w:pStyle w:val="Tablecopy"/>
            </w:pPr>
            <w:r w:rsidRPr="001973DF">
              <w:t>Any measure or condition used to immobilize or reduce the ability of a</w:t>
            </w:r>
            <w:r>
              <w:t xml:space="preserve"> </w:t>
            </w:r>
            <w:r w:rsidRPr="001973DF">
              <w:t>student to move</w:t>
            </w:r>
            <w:r>
              <w:t xml:space="preserve"> </w:t>
            </w:r>
            <w:r w:rsidRPr="001973DF">
              <w:t>freely</w:t>
            </w:r>
            <w:r>
              <w:t>.</w:t>
            </w:r>
          </w:p>
        </w:tc>
      </w:tr>
      <w:tr w:rsidR="001374F3" w:rsidTr="001374F3" w14:paraId="4F04ACBF" w14:textId="77777777">
        <w:trPr>
          <w:trHeight w:val="350"/>
        </w:trPr>
        <w:tc>
          <w:tcPr>
            <w:tcW w:w="4316" w:type="dxa"/>
          </w:tcPr>
          <w:p w:rsidR="001374F3" w:rsidP="001374F3" w:rsidRDefault="001374F3" w14:paraId="0BD42F2C" w14:textId="77777777">
            <w:pPr>
              <w:pStyle w:val="Tablecopy"/>
            </w:pPr>
            <w:r>
              <w:t>Seclusion &amp; Restraint</w:t>
            </w:r>
          </w:p>
        </w:tc>
        <w:tc>
          <w:tcPr>
            <w:tcW w:w="4317" w:type="dxa"/>
          </w:tcPr>
          <w:p w:rsidR="001374F3" w:rsidP="001374F3" w:rsidRDefault="001374F3" w14:paraId="66225ADD" w14:textId="77777777">
            <w:pPr>
              <w:pStyle w:val="Tablecopy"/>
            </w:pPr>
            <w:r w:rsidRPr="001973DF">
              <w:t>The use of both seclusion and restraint</w:t>
            </w:r>
            <w:r>
              <w:t>.</w:t>
            </w:r>
          </w:p>
        </w:tc>
      </w:tr>
    </w:tbl>
    <w:p w:rsidRPr="006E534A" w:rsidR="001374F3" w:rsidP="001374F3" w:rsidRDefault="001374F3" w14:paraId="0163FAC6" w14:textId="77777777"/>
    <w:p w:rsidRPr="00C12B5C" w:rsidR="00F41EF8" w:rsidP="001374F3" w:rsidRDefault="00F41EF8" w14:paraId="6D3DFF97" w14:textId="54670DD1"/>
    <w:sectPr w:rsidRPr="00C12B5C" w:rsidR="00F41EF8" w:rsidSect="005030A9">
      <w:headerReference w:type="default" r:id="rId15"/>
      <w:footerReference w:type="even" r:id="rId16"/>
      <w:footerReference w:type="default" r:id="rId17"/>
      <w:pgSz w:w="12240" w:h="15840" w:orient="portrait"/>
      <w:pgMar w:top="1440" w:right="1440" w:bottom="1440" w:left="1440" w:header="360" w:footer="36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076BF" w:rsidP="002A1932" w:rsidRDefault="005076BF" w14:paraId="6202CE0D" w14:textId="77777777">
      <w:r>
        <w:separator/>
      </w:r>
    </w:p>
  </w:endnote>
  <w:endnote w:type="continuationSeparator" w:id="0">
    <w:p w:rsidR="005076BF" w:rsidP="002A1932" w:rsidRDefault="005076BF" w14:paraId="5E640E5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w:fontKey="{E3E77A77-680C-4320-A3EC-6BF706EB4AA2}" r:id="rId1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924A4C5-5452-4290-A48A-92CAC3A2001D}" r:id="rId2"/>
    <w:embedBold w:fontKey="{C45E98A4-B302-4608-A39F-5536CB671656}" r:id="rId3"/>
    <w:embedItalic w:fontKey="{5F42AF67-C7A1-4158-9AC0-F89958A19A65}" r:id="rId4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w:fontKey="{3F75E997-4811-4A46-9C84-F5B309AB4361}" r:id="rId5"/>
    <w:embedBold w:fontKey="{38A0E5EB-CB68-4CE0-97FD-809677572C24}" r:id="rId6"/>
    <w:embedItalic w:fontKey="{6B110C9B-DFB7-4870-B85E-BF873E0254E8}" r:id="rId7"/>
  </w:font>
  <w:font w:name="Bariol">
    <w:altName w:val="Calibri"/>
    <w:panose1 w:val="02000506040000020003"/>
    <w:charset w:val="00"/>
    <w:family w:val="auto"/>
    <w:notTrueType/>
    <w:pitch w:val="variable"/>
    <w:sig w:usb0="8000002F" w:usb1="4000004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w:fontKey="{579156E9-702C-4122-959C-EB7F99120EBC}" r:id="rId8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78FA47A4-2F56-48BB-9446-375A8D638080}" r:id="rId9"/>
    <w:embedItalic w:fontKey="{6C2A481C-4813-4887-9638-AC5A65CA3CC1}" r:id="rId1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88812740"/>
      <w:docPartObj>
        <w:docPartGallery w:val="Page Numbers (Bottom of Page)"/>
        <w:docPartUnique/>
      </w:docPartObj>
    </w:sdtPr>
    <w:sdtContent>
      <w:p w:rsidR="00EB3982" w:rsidP="00E57B26" w:rsidRDefault="00EB3982" w14:paraId="3FB237E8" w14:textId="77777777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EB3982" w:rsidP="00EB3982" w:rsidRDefault="00EB3982" w14:paraId="33178318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030A9" w:rsidP="00EB3982" w:rsidRDefault="005030A9" w14:paraId="13AB0D5D" w14:textId="77777777">
    <w:pPr>
      <w:pStyle w:val="NoSpacing"/>
      <w:ind w:right="360"/>
      <w:rPr>
        <w:sz w:val="16"/>
        <w:szCs w:val="16"/>
      </w:rPr>
    </w:pPr>
  </w:p>
  <w:sdt>
    <w:sdtPr>
      <w:rPr>
        <w:rStyle w:val="PageNumber"/>
      </w:rPr>
      <w:id w:val="503256564"/>
      <w:docPartObj>
        <w:docPartGallery w:val="Page Numbers (Bottom of Page)"/>
        <w:docPartUnique/>
      </w:docPartObj>
    </w:sdtPr>
    <w:sdtContent>
      <w:p w:rsidR="00EB3982" w:rsidP="00F41EF8" w:rsidRDefault="00EB3982" w14:paraId="242C5598" w14:textId="77777777">
        <w:pPr>
          <w:pStyle w:val="Footer"/>
          <w:framePr w:wrap="none" w:hAnchor="page" w:vAnchor="text" w:x="10779" w:y="9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tbl>
    <w:tblPr>
      <w:tblStyle w:val="TableGrid"/>
      <w:tblW w:w="9468" w:type="dxa"/>
      <w:tblInd w:w="-9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80" w:firstRow="0" w:lastRow="0" w:firstColumn="1" w:lastColumn="0" w:noHBand="0" w:noVBand="1"/>
    </w:tblPr>
    <w:tblGrid>
      <w:gridCol w:w="8635"/>
      <w:gridCol w:w="833"/>
    </w:tblGrid>
    <w:tr w:rsidRPr="00F41EF8" w:rsidR="00EB3982" w:rsidTr="00F41EF8" w14:paraId="3CD07EDD" w14:textId="77777777">
      <w:tc>
        <w:tcPr>
          <w:tcW w:w="8635" w:type="dxa"/>
        </w:tcPr>
        <w:p w:rsidR="00EB3982" w:rsidP="00F41EF8" w:rsidRDefault="00EB3982" w14:paraId="53DC7385" w14:textId="77777777">
          <w:pPr>
            <w:pStyle w:val="NoSpacing"/>
            <w:rPr>
              <w:sz w:val="16"/>
              <w:szCs w:val="16"/>
            </w:rPr>
          </w:pPr>
          <w:r w:rsidRPr="00547A04">
            <w:rPr>
              <w:color w:val="595959" w:themeColor="text1" w:themeTint="A6"/>
              <w:sz w:val="16"/>
              <w:szCs w:val="16"/>
            </w:rPr>
            <w:t>You are free to share or adapt this resource for non-commercial purposes. We ask that you always attribute PBISApps. PBISApps resources are licensed under a</w:t>
          </w:r>
          <w:r w:rsidRPr="00547A04">
            <w:rPr>
              <w:rStyle w:val="apple-converted-space"/>
              <w:color w:val="595959" w:themeColor="text1" w:themeTint="A6"/>
              <w:sz w:val="16"/>
              <w:szCs w:val="16"/>
            </w:rPr>
            <w:t> </w:t>
          </w:r>
          <w:hyperlink w:tgtFrame="_blank" w:history="1" r:id="rId1">
            <w:r w:rsidRPr="005030A9">
              <w:rPr>
                <w:rStyle w:val="Hyperlink"/>
                <w:color w:val="00A94F"/>
                <w:sz w:val="16"/>
                <w:szCs w:val="16"/>
              </w:rPr>
              <w:t>Creative Commons License</w:t>
            </w:r>
          </w:hyperlink>
          <w:r w:rsidRPr="005030A9">
            <w:rPr>
              <w:sz w:val="16"/>
              <w:szCs w:val="16"/>
            </w:rPr>
            <w:t>.</w:t>
          </w:r>
        </w:p>
      </w:tc>
      <w:tc>
        <w:tcPr>
          <w:tcW w:w="833" w:type="dxa"/>
        </w:tcPr>
        <w:p w:rsidR="00EB3982" w:rsidP="00F41EF8" w:rsidRDefault="00EB3982" w14:paraId="4B48A436" w14:textId="77777777">
          <w:pPr>
            <w:pStyle w:val="NoSpacing"/>
            <w:rPr>
              <w:sz w:val="16"/>
              <w:szCs w:val="16"/>
            </w:rPr>
          </w:pPr>
        </w:p>
      </w:tc>
    </w:tr>
  </w:tbl>
  <w:p w:rsidRPr="005030A9" w:rsidR="00EB3982" w:rsidP="005030A9" w:rsidRDefault="00EB3982" w14:paraId="259FB68F" w14:textId="77777777">
    <w:pPr>
      <w:pStyle w:val="NoSpacing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076BF" w:rsidP="002A1932" w:rsidRDefault="005076BF" w14:paraId="4A6009F5" w14:textId="77777777">
      <w:r>
        <w:separator/>
      </w:r>
    </w:p>
  </w:footnote>
  <w:footnote w:type="continuationSeparator" w:id="0">
    <w:p w:rsidR="005076BF" w:rsidP="002A1932" w:rsidRDefault="005076BF" w14:paraId="591F223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668CF" w:rsidP="009668CF" w:rsidRDefault="009668CF" w14:paraId="23CFDA1F" w14:textId="77777777">
    <w:pPr>
      <w:pStyle w:val="Header"/>
      <w:spacing w:line="720" w:lineRule="auto"/>
      <w:ind w:left="-1080"/>
    </w:pPr>
    <w:r>
      <w:rPr>
        <w:noProof/>
      </w:rPr>
      <w:drawing>
        <wp:inline distT="0" distB="0" distL="0" distR="0" wp14:anchorId="46194DBF" wp14:editId="53C86E8E">
          <wp:extent cx="7315200" cy="5461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546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5">
    <w:nsid w:val="4eb81fc3"/>
    <w:multiLevelType xmlns:w="http://schemas.openxmlformats.org/wordprocessingml/2006/main" w:val="hybridMultilevel"/>
    <w:lvl xmlns:w="http://schemas.openxmlformats.org/wordprocessingml/2006/main" w:ilvl="0">
      <w:start w:val="21"/>
      <w:numFmt w:val="lowerLetter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9B50836"/>
    <w:multiLevelType w:val="hybridMultilevel"/>
    <w:tmpl w:val="6922A1EA"/>
    <w:lvl w:ilvl="0" w:tplc="2B305714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1" w:tplc="14F0AD7A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2" w:tplc="968E3ECA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3" w:tplc="37F8733C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4" w:tplc="4FB8CDCE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5" w:tplc="022ED644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6" w:tplc="7AC8EBAA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7" w:tplc="5F6044C4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8" w:tplc="6CC8D5A2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</w:abstractNum>
  <w:abstractNum w:abstractNumId="1" w15:restartNumberingAfterBreak="0">
    <w:nsid w:val="0E015DAE"/>
    <w:multiLevelType w:val="hybridMultilevel"/>
    <w:tmpl w:val="834EEC0E"/>
    <w:lvl w:ilvl="0" w:tplc="5008AE12">
      <w:start w:val="1"/>
      <w:numFmt w:val="decimal"/>
      <w:lvlText w:val="%1."/>
      <w:lvlJc w:val="left"/>
      <w:pPr>
        <w:ind w:left="576" w:hanging="360"/>
      </w:pPr>
      <w:rPr>
        <w:rFonts w:hint="default"/>
        <w:color w:val="00A94F" w:themeColor="accent1"/>
        <w:position w:val="0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30463B"/>
    <w:multiLevelType w:val="hybridMultilevel"/>
    <w:tmpl w:val="F0CE8F4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3E861F6"/>
    <w:multiLevelType w:val="hybridMultilevel"/>
    <w:tmpl w:val="D7FA236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93E1AB6"/>
    <w:multiLevelType w:val="hybridMultilevel"/>
    <w:tmpl w:val="93500D20"/>
    <w:lvl w:ilvl="0" w:tplc="41129B7C">
      <w:start w:val="1"/>
      <w:numFmt w:val="bullet"/>
      <w:lvlText w:val="u"/>
      <w:lvlJc w:val="left"/>
      <w:pPr>
        <w:ind w:left="576" w:hanging="360"/>
      </w:pPr>
      <w:rPr>
        <w:rFonts w:hint="default" w:ascii="Wingdings 3" w:hAnsi="Wingdings 3"/>
        <w:color w:val="00A94F" w:themeColor="accent1"/>
        <w:position w:val="2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9014D2A"/>
    <w:multiLevelType w:val="hybridMultilevel"/>
    <w:tmpl w:val="2214C90A"/>
    <w:lvl w:ilvl="0" w:tplc="31306676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1" w:tplc="1EFE4082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2" w:tplc="1BA0140C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3" w:tplc="7E865002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4" w:tplc="AB9C2E9E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5" w:tplc="CC4C2AAA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6" w:tplc="399EB340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7" w:tplc="1706A1DC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8" w:tplc="EEFCDBC6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</w:abstractNum>
  <w:abstractNum w:abstractNumId="6" w15:restartNumberingAfterBreak="0">
    <w:nsid w:val="2B3D6F83"/>
    <w:multiLevelType w:val="hybridMultilevel"/>
    <w:tmpl w:val="A6A2485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A54738C"/>
    <w:multiLevelType w:val="hybridMultilevel"/>
    <w:tmpl w:val="15C81686"/>
    <w:lvl w:ilvl="0" w:tplc="46DCC0DA">
      <w:start w:val="1"/>
      <w:numFmt w:val="decimal"/>
      <w:pStyle w:val="NumberedList"/>
      <w:lvlText w:val="%1."/>
      <w:lvlJc w:val="left"/>
      <w:pPr>
        <w:ind w:left="576" w:hanging="360"/>
      </w:pPr>
      <w:rPr>
        <w:rFonts w:hint="default"/>
        <w:b/>
        <w:i w:val="0"/>
        <w:color w:val="00A94F" w:themeColor="accent1"/>
        <w:position w:val="0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AF338DA"/>
    <w:multiLevelType w:val="hybridMultilevel"/>
    <w:tmpl w:val="8A78AC08"/>
    <w:lvl w:ilvl="0" w:tplc="237CA6BC">
      <w:start w:val="1"/>
      <w:numFmt w:val="bullet"/>
      <w:lvlText w:val="u"/>
      <w:lvlJc w:val="left"/>
      <w:pPr>
        <w:ind w:left="720" w:hanging="360"/>
      </w:pPr>
      <w:rPr>
        <w:rFonts w:hint="default" w:ascii="Wingdings 3" w:hAnsi="Wingdings 3"/>
        <w:color w:val="00A94F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BEC043E"/>
    <w:multiLevelType w:val="hybridMultilevel"/>
    <w:tmpl w:val="B182406C"/>
    <w:lvl w:ilvl="0" w:tplc="76AAE794">
      <w:start w:val="1"/>
      <w:numFmt w:val="bullet"/>
      <w:lvlText w:val="u"/>
      <w:lvlJc w:val="left"/>
      <w:pPr>
        <w:ind w:left="720" w:hanging="432"/>
      </w:pPr>
      <w:rPr>
        <w:rFonts w:hint="default" w:ascii="Wingdings 3" w:hAnsi="Wingdings 3"/>
        <w:color w:val="00A94F" w:themeColor="accent1"/>
        <w:position w:val="2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3060C5D"/>
    <w:multiLevelType w:val="hybridMultilevel"/>
    <w:tmpl w:val="13ECACA0"/>
    <w:lvl w:ilvl="0" w:tplc="E34C658A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1" w:tplc="F814D61A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2" w:tplc="25D017E0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3" w:tplc="40648D14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4" w:tplc="ABE894C4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5" w:tplc="CFFCB6A8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6" w:tplc="D0CA7418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7" w:tplc="36D04CD6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8" w:tplc="3D2E8E54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</w:abstractNum>
  <w:abstractNum w:abstractNumId="11" w15:restartNumberingAfterBreak="0">
    <w:nsid w:val="43537F86"/>
    <w:multiLevelType w:val="hybridMultilevel"/>
    <w:tmpl w:val="15863A1C"/>
    <w:lvl w:ilvl="0" w:tplc="CABE5BD0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1" w:tplc="AE7C70EA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2" w:tplc="2AB6006E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3" w:tplc="B5D89FC8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4" w:tplc="5FF82CDC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5" w:tplc="7408EFD2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6" w:tplc="EDA8DEFA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7" w:tplc="D32A967A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8" w:tplc="69929C4C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</w:abstractNum>
  <w:abstractNum w:abstractNumId="12" w15:restartNumberingAfterBreak="0">
    <w:nsid w:val="4DEA5E43"/>
    <w:multiLevelType w:val="hybridMultilevel"/>
    <w:tmpl w:val="6E7CECD4"/>
    <w:lvl w:ilvl="0" w:tplc="CB5C2CE4">
      <w:start w:val="1"/>
      <w:numFmt w:val="bullet"/>
      <w:lvlText w:val="u"/>
      <w:lvlJc w:val="left"/>
      <w:pPr>
        <w:ind w:left="720" w:hanging="360"/>
      </w:pPr>
      <w:rPr>
        <w:rFonts w:hint="default" w:ascii="Wingdings 3" w:hAnsi="Wingdings 3"/>
        <w:color w:val="00A94F" w:themeColor="accent1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EA836F3"/>
    <w:multiLevelType w:val="hybridMultilevel"/>
    <w:tmpl w:val="8136896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2072F1C"/>
    <w:multiLevelType w:val="hybridMultilevel"/>
    <w:tmpl w:val="E08C08C0"/>
    <w:lvl w:ilvl="0" w:tplc="98DCBA0C">
      <w:start w:val="1"/>
      <w:numFmt w:val="bullet"/>
      <w:lvlText w:val="u"/>
      <w:lvlJc w:val="left"/>
      <w:pPr>
        <w:ind w:left="720" w:hanging="360"/>
      </w:pPr>
      <w:rPr>
        <w:rFonts w:hint="default" w:ascii="Wingdings 3" w:hAnsi="Wingdings 3"/>
        <w:color w:val="00A94F" w:themeColor="accent1"/>
        <w:position w:val="2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CF866BD"/>
    <w:multiLevelType w:val="hybridMultilevel"/>
    <w:tmpl w:val="40381950"/>
    <w:lvl w:ilvl="0" w:tplc="6E762150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1" w:tplc="82BCE0F0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2" w:tplc="0BFC13F2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3" w:tplc="A6A6AAE2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4" w:tplc="3E3E1F12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5" w:tplc="6D7C89EA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6" w:tplc="41CA4DB8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7" w:tplc="E67E0E1A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8" w:tplc="3FE6E030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</w:abstractNum>
  <w:abstractNum w:abstractNumId="16" w15:restartNumberingAfterBreak="0">
    <w:nsid w:val="60630D91"/>
    <w:multiLevelType w:val="hybridMultilevel"/>
    <w:tmpl w:val="90581FA8"/>
    <w:lvl w:ilvl="0" w:tplc="DCC88898">
      <w:start w:val="1"/>
      <w:numFmt w:val="bullet"/>
      <w:pStyle w:val="TableList"/>
      <w:lvlText w:val="u"/>
      <w:lvlJc w:val="left"/>
      <w:pPr>
        <w:ind w:left="576" w:hanging="360"/>
      </w:pPr>
      <w:rPr>
        <w:rFonts w:hint="default" w:ascii="Wingdings 3" w:hAnsi="Wingdings 3"/>
        <w:color w:val="00A94F" w:themeColor="accent1"/>
        <w:position w:val="2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28E347E"/>
    <w:multiLevelType w:val="hybridMultilevel"/>
    <w:tmpl w:val="2D660C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6E123BB"/>
    <w:multiLevelType w:val="hybridMultilevel"/>
    <w:tmpl w:val="FA5AF18C"/>
    <w:lvl w:ilvl="0" w:tplc="98DCBA0C">
      <w:start w:val="1"/>
      <w:numFmt w:val="bullet"/>
      <w:lvlText w:val="u"/>
      <w:lvlJc w:val="left"/>
      <w:pPr>
        <w:ind w:left="720" w:hanging="360"/>
      </w:pPr>
      <w:rPr>
        <w:rFonts w:hint="default" w:ascii="Wingdings 3" w:hAnsi="Wingdings 3"/>
        <w:color w:val="00A94F" w:themeColor="accent1"/>
        <w:position w:val="2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79C1362"/>
    <w:multiLevelType w:val="hybridMultilevel"/>
    <w:tmpl w:val="AA76F06E"/>
    <w:lvl w:ilvl="0" w:tplc="52D4EEB4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1" w:tplc="08306FBA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2" w:tplc="90381A34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3" w:tplc="806E82B2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4" w:tplc="8CEC9D42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5" w:tplc="88E6466A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6" w:tplc="AC826C80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7" w:tplc="EE583958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8" w:tplc="423673CA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</w:abstractNum>
  <w:abstractNum w:abstractNumId="20" w15:restartNumberingAfterBreak="0">
    <w:nsid w:val="6AA75D9E"/>
    <w:multiLevelType w:val="hybridMultilevel"/>
    <w:tmpl w:val="775C7E6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0525878"/>
    <w:multiLevelType w:val="hybridMultilevel"/>
    <w:tmpl w:val="7DE43B22"/>
    <w:lvl w:ilvl="0" w:tplc="B9708306">
      <w:start w:val="1"/>
      <w:numFmt w:val="bullet"/>
      <w:lvlText w:val="u"/>
      <w:lvlJc w:val="left"/>
      <w:pPr>
        <w:ind w:left="720" w:hanging="360"/>
      </w:pPr>
      <w:rPr>
        <w:rFonts w:hint="default" w:ascii="Wingdings 3" w:hAnsi="Wingdings 3"/>
        <w:color w:val="00A94F" w:themeColor="accent1"/>
        <w:position w:val="4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5DF3EA7"/>
    <w:multiLevelType w:val="hybridMultilevel"/>
    <w:tmpl w:val="899E01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72214E2"/>
    <w:multiLevelType w:val="hybridMultilevel"/>
    <w:tmpl w:val="6782679C"/>
    <w:lvl w:ilvl="0" w:tplc="C5CCC312">
      <w:start w:val="1"/>
      <w:numFmt w:val="bullet"/>
      <w:lvlText w:val="u"/>
      <w:lvlJc w:val="left"/>
      <w:pPr>
        <w:ind w:left="576" w:hanging="432"/>
      </w:pPr>
      <w:rPr>
        <w:rFonts w:hint="default" w:ascii="Wingdings 3" w:hAnsi="Wingdings 3"/>
        <w:color w:val="00A94F" w:themeColor="accent1"/>
        <w:position w:val="2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FCE5923"/>
    <w:multiLevelType w:val="hybridMultilevel"/>
    <w:tmpl w:val="C6148D8E"/>
    <w:lvl w:ilvl="0" w:tplc="FFECC5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DAAA1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7EE48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7632ED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51037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7C6820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C66CA6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E1AE1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EBAA59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num w:numId="28">
    <w:abstractNumId w:val="25"/>
  </w:num>
  <w:num w:numId="1" w16cid:durableId="1343779167">
    <w:abstractNumId w:val="2"/>
  </w:num>
  <w:num w:numId="2" w16cid:durableId="1342584790">
    <w:abstractNumId w:val="8"/>
  </w:num>
  <w:num w:numId="3" w16cid:durableId="1962570964">
    <w:abstractNumId w:val="12"/>
  </w:num>
  <w:num w:numId="4" w16cid:durableId="1030960032">
    <w:abstractNumId w:val="21"/>
  </w:num>
  <w:num w:numId="5" w16cid:durableId="1949659910">
    <w:abstractNumId w:val="14"/>
  </w:num>
  <w:num w:numId="6" w16cid:durableId="1922060149">
    <w:abstractNumId w:val="18"/>
  </w:num>
  <w:num w:numId="7" w16cid:durableId="2013483265">
    <w:abstractNumId w:val="9"/>
  </w:num>
  <w:num w:numId="8" w16cid:durableId="1709645489">
    <w:abstractNumId w:val="23"/>
  </w:num>
  <w:num w:numId="9" w16cid:durableId="1671909783">
    <w:abstractNumId w:val="4"/>
  </w:num>
  <w:num w:numId="10" w16cid:durableId="825895102">
    <w:abstractNumId w:val="16"/>
  </w:num>
  <w:num w:numId="11" w16cid:durableId="781266280">
    <w:abstractNumId w:val="1"/>
  </w:num>
  <w:num w:numId="12" w16cid:durableId="190919052">
    <w:abstractNumId w:val="7"/>
  </w:num>
  <w:num w:numId="13" w16cid:durableId="1349939871">
    <w:abstractNumId w:val="3"/>
  </w:num>
  <w:num w:numId="14" w16cid:durableId="537209206">
    <w:abstractNumId w:val="13"/>
  </w:num>
  <w:num w:numId="15" w16cid:durableId="1413619765">
    <w:abstractNumId w:val="6"/>
  </w:num>
  <w:num w:numId="16" w16cid:durableId="1152478111">
    <w:abstractNumId w:val="20"/>
  </w:num>
  <w:num w:numId="17" w16cid:durableId="2011449012">
    <w:abstractNumId w:val="17"/>
  </w:num>
  <w:num w:numId="18" w16cid:durableId="475609945">
    <w:abstractNumId w:val="22"/>
  </w:num>
  <w:num w:numId="19" w16cid:durableId="1831212198">
    <w:abstractNumId w:val="5"/>
  </w:num>
  <w:num w:numId="20" w16cid:durableId="1828007944">
    <w:abstractNumId w:val="10"/>
  </w:num>
  <w:num w:numId="21" w16cid:durableId="2113280342">
    <w:abstractNumId w:val="16"/>
  </w:num>
  <w:num w:numId="22" w16cid:durableId="415133020">
    <w:abstractNumId w:val="0"/>
  </w:num>
  <w:num w:numId="23" w16cid:durableId="118650373">
    <w:abstractNumId w:val="15"/>
  </w:num>
  <w:num w:numId="24" w16cid:durableId="532229145">
    <w:abstractNumId w:val="16"/>
  </w:num>
  <w:num w:numId="25" w16cid:durableId="183400463">
    <w:abstractNumId w:val="24"/>
  </w:num>
  <w:num w:numId="26" w16cid:durableId="1353259847">
    <w:abstractNumId w:val="11"/>
  </w:num>
  <w:num w:numId="27" w16cid:durableId="1448893524">
    <w:abstractNumId w:val="19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74F3"/>
    <w:rsid w:val="0003396E"/>
    <w:rsid w:val="00062DC4"/>
    <w:rsid w:val="000E0FAF"/>
    <w:rsid w:val="001330EB"/>
    <w:rsid w:val="001374F3"/>
    <w:rsid w:val="001B2DC6"/>
    <w:rsid w:val="001D5D01"/>
    <w:rsid w:val="001E098A"/>
    <w:rsid w:val="002179C5"/>
    <w:rsid w:val="002A1932"/>
    <w:rsid w:val="002A5B49"/>
    <w:rsid w:val="002A7797"/>
    <w:rsid w:val="00405B9B"/>
    <w:rsid w:val="004403A5"/>
    <w:rsid w:val="00462EAD"/>
    <w:rsid w:val="004A1DF3"/>
    <w:rsid w:val="004C3DC5"/>
    <w:rsid w:val="004C696B"/>
    <w:rsid w:val="005030A9"/>
    <w:rsid w:val="005076BF"/>
    <w:rsid w:val="00520CC5"/>
    <w:rsid w:val="00547A04"/>
    <w:rsid w:val="00657B52"/>
    <w:rsid w:val="006A2FC2"/>
    <w:rsid w:val="007E7AC0"/>
    <w:rsid w:val="008540CE"/>
    <w:rsid w:val="0085793B"/>
    <w:rsid w:val="00857E0E"/>
    <w:rsid w:val="0086771A"/>
    <w:rsid w:val="009668CF"/>
    <w:rsid w:val="009B0756"/>
    <w:rsid w:val="009C45C5"/>
    <w:rsid w:val="00A10FCA"/>
    <w:rsid w:val="00A6773D"/>
    <w:rsid w:val="00A854FF"/>
    <w:rsid w:val="00B63984"/>
    <w:rsid w:val="00BF282A"/>
    <w:rsid w:val="00C12B5C"/>
    <w:rsid w:val="00D93B84"/>
    <w:rsid w:val="00DD1018"/>
    <w:rsid w:val="00DE02FC"/>
    <w:rsid w:val="00DE1827"/>
    <w:rsid w:val="00E525BA"/>
    <w:rsid w:val="00E57B26"/>
    <w:rsid w:val="00E60750"/>
    <w:rsid w:val="00EA458B"/>
    <w:rsid w:val="00EB3982"/>
    <w:rsid w:val="00ED3044"/>
    <w:rsid w:val="00F41EF8"/>
    <w:rsid w:val="032B93D8"/>
    <w:rsid w:val="06926E98"/>
    <w:rsid w:val="06978534"/>
    <w:rsid w:val="09CC8E9E"/>
    <w:rsid w:val="0AFACB44"/>
    <w:rsid w:val="0DBADD72"/>
    <w:rsid w:val="10DDC10A"/>
    <w:rsid w:val="14507458"/>
    <w:rsid w:val="19803904"/>
    <w:rsid w:val="1A04C4FB"/>
    <w:rsid w:val="1BC0BA9E"/>
    <w:rsid w:val="1C9D7CD6"/>
    <w:rsid w:val="1D5F0F51"/>
    <w:rsid w:val="1FA85654"/>
    <w:rsid w:val="2433731C"/>
    <w:rsid w:val="2E4D78C3"/>
    <w:rsid w:val="2FCB161A"/>
    <w:rsid w:val="3022D618"/>
    <w:rsid w:val="30BBF634"/>
    <w:rsid w:val="34DF6D5E"/>
    <w:rsid w:val="353D59D9"/>
    <w:rsid w:val="37AADB2B"/>
    <w:rsid w:val="3AAC29EF"/>
    <w:rsid w:val="3F8A6338"/>
    <w:rsid w:val="4E8DB545"/>
    <w:rsid w:val="53AC5682"/>
    <w:rsid w:val="55D2E277"/>
    <w:rsid w:val="56791064"/>
    <w:rsid w:val="5C38A66C"/>
    <w:rsid w:val="6065F12B"/>
    <w:rsid w:val="6092F8E6"/>
    <w:rsid w:val="60F35DF8"/>
    <w:rsid w:val="61E0E9AE"/>
    <w:rsid w:val="6B1B99FA"/>
    <w:rsid w:val="6B78895B"/>
    <w:rsid w:val="6D714A18"/>
    <w:rsid w:val="7125491D"/>
    <w:rsid w:val="72006C53"/>
    <w:rsid w:val="75ED5B03"/>
    <w:rsid w:val="762DCEDE"/>
    <w:rsid w:val="776B36F6"/>
    <w:rsid w:val="7986337A"/>
    <w:rsid w:val="7B27BE9B"/>
    <w:rsid w:val="7CF17074"/>
    <w:rsid w:val="7ECDE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56C9C5"/>
  <w15:docId w15:val="{DAE70364-9B3C-405E-A479-A23DCA574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aliases w:val="Body Copy"/>
    <w:qFormat/>
    <w:rsid w:val="002A1932"/>
    <w:pPr>
      <w:spacing w:after="180" w:line="288" w:lineRule="auto"/>
    </w:pPr>
    <w:rPr>
      <w:rFonts w:ascii="Lato" w:hAnsi="Lato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2B5C"/>
    <w:pPr>
      <w:keepNext/>
      <w:keepLines/>
      <w:spacing w:after="0"/>
      <w:outlineLvl w:val="0"/>
    </w:pPr>
    <w:rPr>
      <w:rFonts w:ascii="Bariol" w:hAnsi="Bariol" w:eastAsiaTheme="majorEastAsia" w:cstheme="majorBidi"/>
      <w:color w:val="00A94F" w:themeColor="accen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2B5C"/>
    <w:pPr>
      <w:keepNext/>
      <w:keepLines/>
      <w:spacing w:before="40" w:after="0"/>
      <w:outlineLvl w:val="1"/>
    </w:pPr>
    <w:rPr>
      <w:rFonts w:ascii="Bariol" w:hAnsi="Bariol" w:eastAsiaTheme="majorEastAsia" w:cstheme="majorBidi"/>
      <w:b/>
      <w:bCs/>
      <w:color w:val="000000" w:themeColor="text1"/>
      <w:sz w:val="24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932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A1932"/>
  </w:style>
  <w:style w:type="paragraph" w:styleId="Footer">
    <w:name w:val="footer"/>
    <w:basedOn w:val="Normal"/>
    <w:link w:val="FooterChar"/>
    <w:uiPriority w:val="99"/>
    <w:unhideWhenUsed/>
    <w:rsid w:val="002A1932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A1932"/>
  </w:style>
  <w:style w:type="paragraph" w:styleId="NoSpacing">
    <w:name w:val="No Spacing"/>
    <w:basedOn w:val="Normal"/>
    <w:uiPriority w:val="1"/>
    <w:qFormat/>
    <w:rsid w:val="00BF282A"/>
    <w:pPr>
      <w:spacing w:after="0"/>
    </w:pPr>
  </w:style>
  <w:style w:type="character" w:styleId="Heading1Char" w:customStyle="1">
    <w:name w:val="Heading 1 Char"/>
    <w:basedOn w:val="DefaultParagraphFont"/>
    <w:link w:val="Heading1"/>
    <w:uiPriority w:val="9"/>
    <w:rsid w:val="00C12B5C"/>
    <w:rPr>
      <w:rFonts w:ascii="Bariol" w:hAnsi="Bariol" w:eastAsiaTheme="majorEastAsia" w:cstheme="majorBidi"/>
      <w:color w:val="00A94F" w:themeColor="accent1"/>
      <w:sz w:val="36"/>
      <w:szCs w:val="36"/>
    </w:rPr>
  </w:style>
  <w:style w:type="paragraph" w:styleId="Title">
    <w:name w:val="Title"/>
    <w:basedOn w:val="Normal"/>
    <w:next w:val="Normal"/>
    <w:link w:val="TitleChar"/>
    <w:uiPriority w:val="10"/>
    <w:qFormat/>
    <w:rsid w:val="00BF282A"/>
    <w:pPr>
      <w:spacing w:after="120" w:line="240" w:lineRule="auto"/>
      <w:contextualSpacing/>
    </w:pPr>
    <w:rPr>
      <w:rFonts w:ascii="Bariol" w:hAnsi="Bariol" w:eastAsiaTheme="majorEastAsia" w:cstheme="majorBidi"/>
      <w:b/>
      <w:color w:val="00A94F" w:themeColor="accent1"/>
      <w:spacing w:val="-10"/>
      <w:kern w:val="28"/>
      <w:sz w:val="64"/>
      <w:szCs w:val="64"/>
    </w:rPr>
  </w:style>
  <w:style w:type="character" w:styleId="TitleChar" w:customStyle="1">
    <w:name w:val="Title Char"/>
    <w:basedOn w:val="DefaultParagraphFont"/>
    <w:link w:val="Title"/>
    <w:uiPriority w:val="10"/>
    <w:rsid w:val="00BF282A"/>
    <w:rPr>
      <w:rFonts w:ascii="Bariol" w:hAnsi="Bariol" w:eastAsiaTheme="majorEastAsia" w:cstheme="majorBidi"/>
      <w:b/>
      <w:color w:val="00A94F" w:themeColor="accent1"/>
      <w:spacing w:val="-10"/>
      <w:kern w:val="28"/>
      <w:sz w:val="64"/>
      <w:szCs w:val="64"/>
    </w:rPr>
  </w:style>
  <w:style w:type="character" w:styleId="Heading2Char" w:customStyle="1">
    <w:name w:val="Heading 2 Char"/>
    <w:basedOn w:val="DefaultParagraphFont"/>
    <w:link w:val="Heading2"/>
    <w:uiPriority w:val="9"/>
    <w:rsid w:val="00C12B5C"/>
    <w:rPr>
      <w:rFonts w:ascii="Bariol" w:hAnsi="Bariol" w:eastAsiaTheme="majorEastAsia" w:cstheme="majorBidi"/>
      <w:b/>
      <w:bCs/>
      <w:color w:val="000000" w:themeColor="text1"/>
    </w:rPr>
  </w:style>
  <w:style w:type="character" w:styleId="SmartLink">
    <w:name w:val="Smart Link"/>
    <w:basedOn w:val="DefaultParagraphFont"/>
    <w:uiPriority w:val="99"/>
    <w:rsid w:val="00C12B5C"/>
    <w:rPr>
      <w:color w:val="007E3A" w:themeColor="accent1" w:themeShade="BF"/>
      <w:u w:val="single"/>
      <w:shd w:val="clear" w:color="auto" w:fill="F3F2F1"/>
    </w:rPr>
  </w:style>
  <w:style w:type="character" w:styleId="Hyperlink">
    <w:name w:val="Hyperlink"/>
    <w:basedOn w:val="DefaultParagraphFont"/>
    <w:uiPriority w:val="99"/>
    <w:unhideWhenUsed/>
    <w:rsid w:val="00C12B5C"/>
    <w:rPr>
      <w:color w:val="007E3A" w:themeColor="accent1" w:themeShade="BF"/>
      <w:u w:val="single"/>
    </w:rPr>
  </w:style>
  <w:style w:type="character" w:styleId="UnresolvedMention">
    <w:name w:val="Unresolved Mention"/>
    <w:basedOn w:val="DefaultParagraphFont"/>
    <w:uiPriority w:val="99"/>
    <w:rsid w:val="00C12B5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2DC6"/>
    <w:pPr>
      <w:ind w:left="720"/>
      <w:contextualSpacing/>
    </w:pPr>
  </w:style>
  <w:style w:type="paragraph" w:styleId="BulletedList" w:customStyle="1">
    <w:name w:val="Bulleted List"/>
    <w:basedOn w:val="ListParagraph"/>
    <w:qFormat/>
    <w:rsid w:val="001B2DC6"/>
    <w:pPr>
      <w:ind w:left="576" w:hanging="360"/>
    </w:pPr>
  </w:style>
  <w:style w:type="paragraph" w:styleId="NumberedList" w:customStyle="1">
    <w:name w:val="Numbered List"/>
    <w:basedOn w:val="BulletedList"/>
    <w:qFormat/>
    <w:rsid w:val="001B2DC6"/>
    <w:pPr>
      <w:numPr>
        <w:numId w:val="12"/>
      </w:numPr>
    </w:pPr>
  </w:style>
  <w:style w:type="paragraph" w:styleId="resource-license" w:customStyle="1">
    <w:name w:val="resource-license"/>
    <w:basedOn w:val="Normal"/>
    <w:rsid w:val="005030A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14:ligatures w14:val="none"/>
    </w:rPr>
  </w:style>
  <w:style w:type="character" w:styleId="apple-converted-space" w:customStyle="1">
    <w:name w:val="apple-converted-space"/>
    <w:basedOn w:val="DefaultParagraphFont"/>
    <w:rsid w:val="005030A9"/>
  </w:style>
  <w:style w:type="table" w:styleId="TableGrid">
    <w:name w:val="Table Grid"/>
    <w:basedOn w:val="TableNormal"/>
    <w:uiPriority w:val="39"/>
    <w:rsid w:val="00EB398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EB3982"/>
  </w:style>
  <w:style w:type="character" w:styleId="FollowedHyperlink">
    <w:name w:val="FollowedHyperlink"/>
    <w:basedOn w:val="DefaultParagraphFont"/>
    <w:uiPriority w:val="99"/>
    <w:semiHidden/>
    <w:unhideWhenUsed/>
    <w:rsid w:val="00EB3982"/>
    <w:rPr>
      <w:color w:val="00A94F" w:themeColor="followedHyperlink"/>
      <w:u w:val="single"/>
    </w:rPr>
  </w:style>
  <w:style w:type="paragraph" w:styleId="TableHeader" w:customStyle="1">
    <w:name w:val="Table Header"/>
    <w:basedOn w:val="Normal"/>
    <w:qFormat/>
    <w:rsid w:val="0086771A"/>
    <w:pPr>
      <w:spacing w:after="0"/>
      <w:jc w:val="center"/>
    </w:pPr>
    <w:rPr>
      <w:rFonts w:ascii="Bariol" w:hAnsi="Bariol"/>
      <w:color w:val="FFFFFF" w:themeColor="background1"/>
      <w:sz w:val="24"/>
    </w:rPr>
  </w:style>
  <w:style w:type="paragraph" w:styleId="Tablecopy" w:customStyle="1">
    <w:name w:val="Table copy"/>
    <w:basedOn w:val="NoSpacing"/>
    <w:qFormat/>
    <w:rsid w:val="0086771A"/>
  </w:style>
  <w:style w:type="paragraph" w:styleId="TableList" w:customStyle="1">
    <w:name w:val="Table List"/>
    <w:basedOn w:val="ListParagraph"/>
    <w:qFormat/>
    <w:rsid w:val="001374F3"/>
    <w:pPr>
      <w:numPr>
        <w:numId w:val="10"/>
      </w:numPr>
      <w:spacing w:after="0"/>
    </w:pPr>
  </w:style>
  <w:style w:type="table" w:styleId="PBISAppsTable" w:customStyle="1">
    <w:name w:val="PBISApps Table"/>
    <w:basedOn w:val="TableNormal"/>
    <w:uiPriority w:val="99"/>
    <w:rsid w:val="001374F3"/>
    <w:rPr>
      <w:rFonts w:ascii="Lato" w:hAnsi="Lato"/>
      <w:sz w:val="20"/>
    </w:rPr>
    <w:tblPr>
      <w:tblBorders>
        <w:top w:val="single" w:color="262626" w:themeColor="text1" w:themeTint="D9" w:sz="4" w:space="0"/>
        <w:left w:val="single" w:color="262626" w:themeColor="text1" w:themeTint="D9" w:sz="4" w:space="0"/>
        <w:bottom w:val="single" w:color="262626" w:themeColor="text1" w:themeTint="D9" w:sz="4" w:space="0"/>
        <w:right w:val="single" w:color="262626" w:themeColor="text1" w:themeTint="D9" w:sz="4" w:space="0"/>
        <w:insideH w:val="single" w:color="262626" w:themeColor="text1" w:themeTint="D9" w:sz="4" w:space="0"/>
        <w:insideV w:val="single" w:color="262626" w:themeColor="text1" w:themeTint="D9" w:sz="4" w:space="0"/>
      </w:tblBorders>
      <w:tblCellMar>
        <w:top w:w="115" w:type="dxa"/>
        <w:bottom w:w="115" w:type="dxa"/>
      </w:tblCellMar>
    </w:tblPr>
    <w:tblStylePr w:type="firstRow">
      <w:rPr>
        <w:rFonts w:ascii="Arial Black" w:hAnsi="Arial Black"/>
        <w:b w:val="0"/>
        <w:i w:val="0"/>
        <w:color w:val="FFFFFF" w:themeColor="background1"/>
        <w:sz w:val="24"/>
      </w:rPr>
      <w:tblPr/>
      <w:trPr>
        <w:tblHeader/>
      </w:trPr>
      <w:tcPr>
        <w:shd w:val="clear" w:color="auto" w:fill="00A94F" w:themeFill="accent1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540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40CE"/>
    <w:pPr>
      <w:spacing w:line="240" w:lineRule="auto"/>
    </w:pPr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8540CE"/>
    <w:rPr>
      <w:rFonts w:ascii="Lato" w:hAnsi="La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40CE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540CE"/>
    <w:rPr>
      <w:rFonts w:ascii="Lato" w:hAnsi="Lat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0317">
              <w:marLeft w:val="0"/>
              <w:marRight w:val="0"/>
              <w:marTop w:val="9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9615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3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6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2944">
              <w:marLeft w:val="0"/>
              <w:marRight w:val="0"/>
              <w:marTop w:val="9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97825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2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4088">
              <w:marLeft w:val="0"/>
              <w:marRight w:val="0"/>
              <w:marTop w:val="9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78533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96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65055">
              <w:marLeft w:val="0"/>
              <w:marRight w:val="0"/>
              <w:marTop w:val="9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4449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21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6/09/relationships/commentsIds" Target="commentsIds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microsoft.com/office/2011/relationships/commentsExtended" Target="commentsExtended.xml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microsoft.com/office/2011/relationships/people" Target="peop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glossaryDocument" Target="glossary/document.xml" Id="R080defdc64dd44aa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-nc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gana\Downloads\PBISApps%20Word%20Template.dotx" TargetMode="External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2b270-3a52-49e5-b56a-020c7b58d368}"/>
      </w:docPartPr>
      <w:docPartBody>
        <w:p w14:paraId="30B23D1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PBISApps Color Palette">
      <a:dk1>
        <a:srgbClr val="000000"/>
      </a:dk1>
      <a:lt1>
        <a:srgbClr val="FFFFFF"/>
      </a:lt1>
      <a:dk2>
        <a:srgbClr val="404653"/>
      </a:dk2>
      <a:lt2>
        <a:srgbClr val="E7E6E6"/>
      </a:lt2>
      <a:accent1>
        <a:srgbClr val="00A94F"/>
      </a:accent1>
      <a:accent2>
        <a:srgbClr val="FFCF01"/>
      </a:accent2>
      <a:accent3>
        <a:srgbClr val="E31B23"/>
      </a:accent3>
      <a:accent4>
        <a:srgbClr val="602BB6"/>
      </a:accent4>
      <a:accent5>
        <a:srgbClr val="3470A3"/>
      </a:accent5>
      <a:accent6>
        <a:srgbClr val="EF4C9E"/>
      </a:accent6>
      <a:hlink>
        <a:srgbClr val="00A94F"/>
      </a:hlink>
      <a:folHlink>
        <a:srgbClr val="00A94F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D239B47D6A944B818B9D86DB567E42" ma:contentTypeVersion="14" ma:contentTypeDescription="Create a new document." ma:contentTypeScope="" ma:versionID="7e5d939553e02839a9edb298897ebd34">
  <xsd:schema xmlns:xsd="http://www.w3.org/2001/XMLSchema" xmlns:xs="http://www.w3.org/2001/XMLSchema" xmlns:p="http://schemas.microsoft.com/office/2006/metadata/properties" xmlns:ns3="69acaeee-dad5-40a0-8e3f-b74064f6564c" xmlns:ns4="9aa1e0e6-2716-45b6-85b5-b4f8c8f3a69c" targetNamespace="http://schemas.microsoft.com/office/2006/metadata/properties" ma:root="true" ma:fieldsID="48d7af0cc4cd3947c65a26553de14183" ns3:_="" ns4:_="">
    <xsd:import namespace="69acaeee-dad5-40a0-8e3f-b74064f6564c"/>
    <xsd:import namespace="9aa1e0e6-2716-45b6-85b5-b4f8c8f3a69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_activity" minOccurs="0"/>
                <xsd:element ref="ns4:MediaServiceObjectDetectorVersion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acaeee-dad5-40a0-8e3f-b74064f6564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a1e0e6-2716-45b6-85b5-b4f8c8f3a6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aa1e0e6-2716-45b6-85b5-b4f8c8f3a69c" xsi:nil="true"/>
  </documentManagement>
</p:properties>
</file>

<file path=customXml/itemProps1.xml><?xml version="1.0" encoding="utf-8"?>
<ds:datastoreItem xmlns:ds="http://schemas.openxmlformats.org/officeDocument/2006/customXml" ds:itemID="{F93F7E8A-AC9A-BE43-A185-DD393FB2BB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A01767-10D3-4EC6-B414-20DEDD873F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acaeee-dad5-40a0-8e3f-b74064f6564c"/>
    <ds:schemaRef ds:uri="9aa1e0e6-2716-45b6-85b5-b4f8c8f3a6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1BA3A2-3BDA-4616-8495-E7342165F4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DEECDD-CC1D-49E6-90C5-56CF09242238}">
  <ds:schemaRefs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9aa1e0e6-2716-45b6-85b5-b4f8c8f3a69c"/>
    <ds:schemaRef ds:uri="69acaeee-dad5-40a0-8e3f-b74064f6564c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PBISApps Word Template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Robin Spoerl</dc:creator>
  <keywords/>
  <dc:description/>
  <lastModifiedBy>Megan Cave</lastModifiedBy>
  <revision>12</revision>
  <lastPrinted>2023-03-07T23:23:00.0000000Z</lastPrinted>
  <dcterms:created xsi:type="dcterms:W3CDTF">2023-11-20T21:33:00.0000000Z</dcterms:created>
  <dcterms:modified xsi:type="dcterms:W3CDTF">2024-01-11T19:17:48.2007830Z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0x010100F8D239B47D6A944B818B9D86DB567E42</vt:lpwstr>
  </property>
</Properties>
</file>