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DE67E" w14:textId="60FAC328" w:rsidR="002A1932" w:rsidRPr="00AA3CCB" w:rsidRDefault="00F00005" w:rsidP="00964C3A">
      <w:pPr>
        <w:pStyle w:val="PBISAppsHeading1"/>
      </w:pPr>
      <w:r w:rsidRPr="00AA3CCB">
        <w:t>SWIS Referral</w:t>
      </w:r>
      <w:r w:rsidR="00C84036">
        <w:t xml:space="preserve">: </w:t>
      </w:r>
      <w:r w:rsidR="005E7CD2" w:rsidRPr="00964C3A">
        <w:t>Elementary</w:t>
      </w:r>
      <w:r w:rsidR="00C84036">
        <w:t xml:space="preserve"> Example</w:t>
      </w:r>
    </w:p>
    <w:p w14:paraId="73918E17" w14:textId="77F30507" w:rsidR="00B82E43" w:rsidRDefault="00F90A62" w:rsidP="001D5280">
      <w:pPr>
        <w:pStyle w:val="PBISAppsHeading2"/>
        <w:spacing w:before="0" w:line="240" w:lineRule="auto"/>
      </w:pPr>
      <w:proofErr w:type="gramStart"/>
      <w:r>
        <w:t>Who</w:t>
      </w:r>
      <w:proofErr w:type="gramEnd"/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2250"/>
        <w:gridCol w:w="4495"/>
      </w:tblGrid>
      <w:tr w:rsidR="00B82E43" w14:paraId="29325166" w14:textId="77777777" w:rsidTr="00F81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204FDD8" w14:textId="61438665" w:rsidR="00B82E43" w:rsidRPr="0086771A" w:rsidRDefault="00B82E43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Student</w:t>
            </w:r>
          </w:p>
        </w:tc>
        <w:tc>
          <w:tcPr>
            <w:tcW w:w="225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48B1A1E" w14:textId="68BC3B30" w:rsidR="00B82E43" w:rsidRPr="0086771A" w:rsidRDefault="00B82E43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Referring Staff</w:t>
            </w:r>
          </w:p>
        </w:tc>
        <w:tc>
          <w:tcPr>
            <w:tcW w:w="449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75B1C9" w14:textId="79516684" w:rsidR="00B82E43" w:rsidRPr="0086771A" w:rsidRDefault="00B82E43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Others Involved</w:t>
            </w:r>
          </w:p>
        </w:tc>
      </w:tr>
      <w:tr w:rsidR="00B82E43" w14:paraId="51407145" w14:textId="77777777" w:rsidTr="00F817D0">
        <w:trPr>
          <w:trHeight w:val="451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037B64" w14:textId="214D6C0D" w:rsidR="00B82E43" w:rsidRDefault="00B82E43" w:rsidP="00C8475A">
            <w:pPr>
              <w:spacing w:after="0" w:line="240" w:lineRule="auto"/>
            </w:pPr>
            <w:r>
              <w:t>Name __________________</w:t>
            </w:r>
          </w:p>
          <w:p w14:paraId="0A6986AE" w14:textId="0B894072" w:rsidR="00B82E43" w:rsidRDefault="00B82E43" w:rsidP="00C8475A">
            <w:pPr>
              <w:spacing w:after="0" w:line="240" w:lineRule="auto"/>
            </w:pPr>
          </w:p>
        </w:tc>
        <w:tc>
          <w:tcPr>
            <w:tcW w:w="225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6085C6" w14:textId="0593EEE8" w:rsidR="00B82E43" w:rsidRDefault="007E5320" w:rsidP="003F0070">
            <w:pPr>
              <w:spacing w:after="0" w:line="240" w:lineRule="auto"/>
            </w:pPr>
            <w:r>
              <w:t>Name</w:t>
            </w:r>
            <w:r w:rsidR="00B82E43">
              <w:t xml:space="preserve"> _</w:t>
            </w:r>
            <w:r w:rsidR="00C7794A">
              <w:t>_____________</w:t>
            </w:r>
          </w:p>
        </w:tc>
        <w:tc>
          <w:tcPr>
            <w:tcW w:w="449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5B3C95" w14:textId="111B2AF9" w:rsidR="00D51F8B" w:rsidRPr="00E950BB" w:rsidRDefault="00000000" w:rsidP="00C8475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65163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F8D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A26F8D" w:rsidRPr="00E950BB">
              <w:rPr>
                <w:sz w:val="18"/>
                <w:szCs w:val="22"/>
              </w:rPr>
              <w:t xml:space="preserve">None </w:t>
            </w:r>
            <w:r w:rsidR="00713C89">
              <w:rPr>
                <w:sz w:val="18"/>
                <w:szCs w:val="22"/>
              </w:rPr>
              <w:tab/>
            </w:r>
            <w:r w:rsidR="00111DD6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380361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F8D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A26F8D" w:rsidRPr="00E950BB">
              <w:rPr>
                <w:sz w:val="18"/>
                <w:szCs w:val="22"/>
              </w:rPr>
              <w:t xml:space="preserve">Peers </w:t>
            </w:r>
            <w:r w:rsidR="00D3758F" w:rsidRPr="00E950BB">
              <w:rPr>
                <w:sz w:val="18"/>
                <w:szCs w:val="22"/>
              </w:rPr>
              <w:t xml:space="preserve">         </w:t>
            </w:r>
            <w:sdt>
              <w:sdtPr>
                <w:rPr>
                  <w:sz w:val="18"/>
                  <w:szCs w:val="22"/>
                </w:rPr>
                <w:id w:val="447442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F8D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A26F8D" w:rsidRPr="00E950BB">
              <w:rPr>
                <w:sz w:val="18"/>
                <w:szCs w:val="22"/>
              </w:rPr>
              <w:t xml:space="preserve">Staff </w:t>
            </w:r>
            <w:r w:rsidR="00111DD6" w:rsidRPr="00E950BB">
              <w:rPr>
                <w:sz w:val="18"/>
                <w:szCs w:val="22"/>
              </w:rPr>
              <w:tab/>
            </w:r>
          </w:p>
          <w:p w14:paraId="42BC6A22" w14:textId="69D187E4" w:rsidR="00183E5E" w:rsidRDefault="00000000" w:rsidP="00C8475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-192827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F8D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A26F8D" w:rsidRPr="00E950BB">
              <w:rPr>
                <w:sz w:val="18"/>
                <w:szCs w:val="22"/>
              </w:rPr>
              <w:t xml:space="preserve">Substitute </w:t>
            </w:r>
            <w:r w:rsidR="00D51F8B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320282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F8D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A26F8D" w:rsidRPr="00E950BB">
              <w:rPr>
                <w:sz w:val="18"/>
                <w:szCs w:val="22"/>
              </w:rPr>
              <w:t>Teacher</w:t>
            </w:r>
            <w:r w:rsidR="00D3758F" w:rsidRPr="00E950BB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147940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3E5E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183E5E" w:rsidRPr="00E950BB">
              <w:rPr>
                <w:sz w:val="18"/>
                <w:szCs w:val="22"/>
              </w:rPr>
              <w:t>Other ______</w:t>
            </w:r>
          </w:p>
        </w:tc>
      </w:tr>
    </w:tbl>
    <w:p w14:paraId="1467146D" w14:textId="0F1DCEB2" w:rsidR="00B82E43" w:rsidRDefault="00C27DB1" w:rsidP="007841D3">
      <w:pPr>
        <w:pStyle w:val="PBISAppsHeading2"/>
        <w:spacing w:line="240" w:lineRule="auto"/>
      </w:pPr>
      <w:r>
        <w:t>Context (</w:t>
      </w:r>
      <w:r w:rsidR="00B84AAC">
        <w:t>when and where)</w:t>
      </w:r>
    </w:p>
    <w:tbl>
      <w:tblPr>
        <w:tblStyle w:val="PBISAppsTable"/>
        <w:tblW w:w="5000" w:type="pct"/>
        <w:tblLook w:val="04A0" w:firstRow="1" w:lastRow="0" w:firstColumn="1" w:lastColumn="0" w:noHBand="0" w:noVBand="1"/>
      </w:tblPr>
      <w:tblGrid>
        <w:gridCol w:w="1885"/>
        <w:gridCol w:w="7465"/>
      </w:tblGrid>
      <w:tr w:rsidR="009D4EC1" w:rsidRPr="00DF1D83" w14:paraId="09DA4404" w14:textId="77777777" w:rsidTr="00F81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875E75" w14:textId="387A3E05" w:rsidR="009D4EC1" w:rsidRPr="0086771A" w:rsidRDefault="009D4EC1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Date</w:t>
            </w:r>
          </w:p>
        </w:tc>
        <w:tc>
          <w:tcPr>
            <w:tcW w:w="3992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CF40E6E" w14:textId="44AA219B" w:rsidR="009D4EC1" w:rsidRPr="0086771A" w:rsidRDefault="009D4EC1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Location</w:t>
            </w:r>
          </w:p>
        </w:tc>
      </w:tr>
      <w:tr w:rsidR="009D4EC1" w14:paraId="09F58679" w14:textId="77777777" w:rsidTr="008718D6">
        <w:trPr>
          <w:trHeight w:val="292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5700DD2" w14:textId="407C553A" w:rsidR="009D4EC1" w:rsidRDefault="009D4EC1" w:rsidP="00EB4F42">
            <w:pPr>
              <w:spacing w:after="0"/>
              <w:jc w:val="center"/>
            </w:pPr>
          </w:p>
        </w:tc>
        <w:tc>
          <w:tcPr>
            <w:tcW w:w="3992" w:type="pct"/>
            <w:vMerge w:val="restar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2FFB50" w14:textId="09487E95" w:rsidR="00C8475A" w:rsidRPr="00E950BB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345870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Classroom</w:t>
            </w:r>
            <w:r w:rsidR="009D4EC1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68647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Distance Learning</w:t>
            </w:r>
            <w:r w:rsidR="00C8475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95259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Hall/Breezeway</w:t>
            </w:r>
            <w:r w:rsidR="00F91D3B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43009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08C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5F08CA" w:rsidRPr="00E950BB">
              <w:rPr>
                <w:sz w:val="18"/>
                <w:szCs w:val="22"/>
              </w:rPr>
              <w:t>Cafeteria</w:t>
            </w:r>
          </w:p>
          <w:p w14:paraId="4BC90F33" w14:textId="2A8AFEE2" w:rsidR="00864318" w:rsidRPr="00E950BB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22719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5705D9">
              <w:rPr>
                <w:sz w:val="18"/>
                <w:szCs w:val="22"/>
              </w:rPr>
              <w:t>Bathroom</w:t>
            </w:r>
            <w:r w:rsidR="009D4EC1" w:rsidRPr="00E950BB">
              <w:rPr>
                <w:sz w:val="18"/>
                <w:szCs w:val="22"/>
              </w:rPr>
              <w:t xml:space="preserve"> </w:t>
            </w:r>
            <w:r w:rsidR="009D4EC1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00050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Playground/Outdoor</w:t>
            </w:r>
            <w:r w:rsidR="009D4EC1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623735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 xml:space="preserve">Locker Room </w:t>
            </w:r>
            <w:r w:rsidR="00567336">
              <w:rPr>
                <w:sz w:val="18"/>
                <w:szCs w:val="22"/>
              </w:rPr>
              <w:tab/>
            </w:r>
            <w:r w:rsidR="00F91D3B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801197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336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567336" w:rsidRPr="00E950BB">
              <w:rPr>
                <w:sz w:val="18"/>
                <w:szCs w:val="22"/>
              </w:rPr>
              <w:t>Gym</w:t>
            </w:r>
          </w:p>
          <w:p w14:paraId="0CC3D37C" w14:textId="0351FB76" w:rsidR="008455D7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206105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Art Room</w:t>
            </w:r>
            <w:r w:rsidR="009D4EC1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87854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Library</w:t>
            </w:r>
            <w:r w:rsidR="007C2799" w:rsidRPr="00E950BB">
              <w:rPr>
                <w:sz w:val="18"/>
                <w:szCs w:val="22"/>
              </w:rPr>
              <w:tab/>
            </w:r>
            <w:r w:rsidR="00B86688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56598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 xml:space="preserve">Music Room </w:t>
            </w:r>
            <w:r w:rsidR="009D4EC1" w:rsidRPr="00E950BB">
              <w:rPr>
                <w:sz w:val="18"/>
                <w:szCs w:val="22"/>
              </w:rPr>
              <w:tab/>
            </w:r>
            <w:r w:rsidR="00F91D3B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-80361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Computer Lab</w:t>
            </w:r>
            <w:r w:rsidR="007C2799" w:rsidRPr="00E950BB">
              <w:rPr>
                <w:sz w:val="18"/>
                <w:szCs w:val="22"/>
              </w:rPr>
              <w:t xml:space="preserve"> </w:t>
            </w:r>
          </w:p>
          <w:p w14:paraId="341CDF66" w14:textId="443FB75D" w:rsidR="0066485D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85446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2799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7C2799" w:rsidRPr="00E950BB">
              <w:rPr>
                <w:sz w:val="18"/>
                <w:szCs w:val="22"/>
              </w:rPr>
              <w:t xml:space="preserve">Common </w:t>
            </w:r>
            <w:proofErr w:type="gramStart"/>
            <w:r w:rsidR="007C2799" w:rsidRPr="00E950BB">
              <w:rPr>
                <w:sz w:val="18"/>
                <w:szCs w:val="22"/>
              </w:rPr>
              <w:t xml:space="preserve">Area  </w:t>
            </w:r>
            <w:r w:rsidR="008455D7">
              <w:rPr>
                <w:sz w:val="18"/>
                <w:szCs w:val="22"/>
              </w:rPr>
              <w:tab/>
            </w:r>
            <w:proofErr w:type="gramEnd"/>
            <w:sdt>
              <w:sdtPr>
                <w:rPr>
                  <w:sz w:val="18"/>
                  <w:szCs w:val="22"/>
                </w:rPr>
                <w:id w:val="-147297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2799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7C2799" w:rsidRPr="00E950BB">
              <w:rPr>
                <w:sz w:val="18"/>
                <w:szCs w:val="22"/>
              </w:rPr>
              <w:t>Special Event/Field Trip</w:t>
            </w:r>
            <w:r w:rsidR="00F91D3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67529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1D3B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91D3B" w:rsidRPr="00E950BB">
              <w:rPr>
                <w:sz w:val="18"/>
                <w:szCs w:val="22"/>
              </w:rPr>
              <w:t>Off Campus</w:t>
            </w:r>
            <w:r w:rsidR="005F08CA" w:rsidRPr="00E950BB">
              <w:rPr>
                <w:sz w:val="18"/>
                <w:szCs w:val="22"/>
              </w:rPr>
              <w:tab/>
            </w:r>
            <w:r w:rsidR="00F91D3B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-68150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 xml:space="preserve">Office </w:t>
            </w:r>
            <w:r w:rsidR="00F21DB8" w:rsidRPr="00E950BB">
              <w:rPr>
                <w:sz w:val="18"/>
                <w:szCs w:val="22"/>
              </w:rPr>
              <w:tab/>
            </w:r>
          </w:p>
          <w:p w14:paraId="6587131F" w14:textId="36E4A681" w:rsidR="009D4EC1" w:rsidRDefault="00000000" w:rsidP="00F91D3B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1982729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>Bus</w:t>
            </w:r>
            <w:r w:rsidR="009D4EC1" w:rsidRPr="00E950BB">
              <w:rPr>
                <w:sz w:val="18"/>
                <w:szCs w:val="22"/>
              </w:rPr>
              <w:tab/>
            </w:r>
            <w:r w:rsidR="0066485D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23535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spellStart"/>
            <w:r w:rsidR="009D4EC1" w:rsidRPr="00E950BB">
              <w:rPr>
                <w:sz w:val="18"/>
                <w:szCs w:val="22"/>
              </w:rPr>
              <w:t>Bus</w:t>
            </w:r>
            <w:proofErr w:type="spellEnd"/>
            <w:r w:rsidR="009D4EC1" w:rsidRPr="00E950BB">
              <w:rPr>
                <w:sz w:val="18"/>
                <w:szCs w:val="22"/>
              </w:rPr>
              <w:t xml:space="preserve"> Loading Zone </w:t>
            </w:r>
            <w:r w:rsidR="0066485D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204459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 xml:space="preserve">Parking Lot </w:t>
            </w:r>
            <w:r w:rsidR="005F08CA" w:rsidRPr="00E950BB">
              <w:rPr>
                <w:sz w:val="18"/>
                <w:szCs w:val="22"/>
              </w:rPr>
              <w:tab/>
            </w:r>
            <w:r w:rsidR="00F91D3B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1379894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EC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D4EC1" w:rsidRPr="00E950BB">
              <w:rPr>
                <w:sz w:val="18"/>
                <w:szCs w:val="22"/>
              </w:rPr>
              <w:t xml:space="preserve">Other </w:t>
            </w:r>
            <w:r w:rsidR="008723F9" w:rsidRPr="00E950BB">
              <w:rPr>
                <w:sz w:val="18"/>
                <w:szCs w:val="22"/>
              </w:rPr>
              <w:t>________</w:t>
            </w:r>
            <w:r w:rsidR="009D4EC1" w:rsidRPr="00E950BB">
              <w:rPr>
                <w:sz w:val="18"/>
                <w:szCs w:val="22"/>
              </w:rPr>
              <w:t>_______</w:t>
            </w:r>
          </w:p>
        </w:tc>
      </w:tr>
      <w:tr w:rsidR="009D4EC1" w14:paraId="57386DEC" w14:textId="77777777" w:rsidTr="00F817D0">
        <w:trPr>
          <w:trHeight w:val="118"/>
        </w:trPr>
        <w:tc>
          <w:tcPr>
            <w:tcW w:w="1008" w:type="pct"/>
            <w:shd w:val="clear" w:color="auto" w:fill="00A94F" w:themeFill="accent1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5AB87C" w14:textId="78F34BA5" w:rsidR="009D4EC1" w:rsidRDefault="009D4EC1" w:rsidP="00DF1D83">
            <w:pPr>
              <w:spacing w:after="0" w:line="240" w:lineRule="auto"/>
              <w:jc w:val="center"/>
            </w:pPr>
            <w:r w:rsidRPr="009D4EC1">
              <w:rPr>
                <w:rFonts w:ascii="Bariol" w:hAnsi="Bariol"/>
                <w:color w:val="FFFFFF" w:themeColor="background1"/>
                <w:sz w:val="24"/>
              </w:rPr>
              <w:t>Time</w:t>
            </w:r>
          </w:p>
        </w:tc>
        <w:tc>
          <w:tcPr>
            <w:tcW w:w="3992" w:type="pct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BBC9C4" w14:textId="77777777" w:rsidR="009D4EC1" w:rsidRDefault="009D4EC1" w:rsidP="00C074B2">
            <w:pPr>
              <w:pStyle w:val="PBISAppsBulletPoints"/>
              <w:numPr>
                <w:ilvl w:val="0"/>
                <w:numId w:val="0"/>
              </w:numPr>
              <w:rPr>
                <w:rFonts w:ascii="MS Gothic" w:eastAsia="MS Gothic" w:hAnsi="MS Gothic"/>
              </w:rPr>
            </w:pPr>
          </w:p>
        </w:tc>
      </w:tr>
      <w:tr w:rsidR="009D4EC1" w14:paraId="777CCB7A" w14:textId="77777777" w:rsidTr="008718D6">
        <w:trPr>
          <w:trHeight w:val="85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72797DF" w14:textId="77777777" w:rsidR="009D4EC1" w:rsidRDefault="009D4EC1" w:rsidP="00EB4F42">
            <w:pPr>
              <w:spacing w:after="0"/>
              <w:jc w:val="center"/>
            </w:pPr>
          </w:p>
        </w:tc>
        <w:tc>
          <w:tcPr>
            <w:tcW w:w="3992" w:type="pct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C092FD5" w14:textId="77777777" w:rsidR="009D4EC1" w:rsidRDefault="009D4EC1" w:rsidP="00EB4F42">
            <w:pPr>
              <w:pStyle w:val="PBISAppsBulletPoints"/>
              <w:numPr>
                <w:ilvl w:val="0"/>
                <w:numId w:val="0"/>
              </w:numPr>
              <w:spacing w:after="0"/>
              <w:rPr>
                <w:rFonts w:ascii="MS Gothic" w:eastAsia="MS Gothic" w:hAnsi="MS Gothic"/>
              </w:rPr>
            </w:pPr>
          </w:p>
        </w:tc>
      </w:tr>
    </w:tbl>
    <w:p w14:paraId="65ECF121" w14:textId="71F759CE" w:rsidR="00F90A62" w:rsidRDefault="00F90A62" w:rsidP="007841D3">
      <w:pPr>
        <w:pStyle w:val="PBISAppsHeading2"/>
        <w:spacing w:line="240" w:lineRule="auto"/>
      </w:pPr>
      <w:r>
        <w:t xml:space="preserve">What </w:t>
      </w:r>
      <w:r w:rsidR="00524734">
        <w:t>Behavior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CA5B4B" w:rsidRPr="00DF1D83" w14:paraId="5CE50E1E" w14:textId="77777777" w:rsidTr="00F81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EB78BF" w14:textId="2ABA5C10" w:rsidR="00CA5B4B" w:rsidRPr="00DF1D83" w:rsidRDefault="00CA5B4B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>Staff-</w:t>
            </w:r>
            <w:r w:rsidR="002827C7">
              <w:rPr>
                <w:rFonts w:ascii="Bariol" w:hAnsi="Bariol"/>
                <w:sz w:val="24"/>
              </w:rPr>
              <w:t>m</w:t>
            </w:r>
            <w:r w:rsidRPr="00DF1D83">
              <w:rPr>
                <w:rFonts w:ascii="Bariol" w:hAnsi="Bariol"/>
                <w:sz w:val="24"/>
              </w:rPr>
              <w:t>anaged</w:t>
            </w:r>
            <w:r w:rsidR="00B204BA" w:rsidRPr="00DF1D83">
              <w:rPr>
                <w:rFonts w:ascii="Bariol" w:hAnsi="Bariol"/>
                <w:sz w:val="24"/>
              </w:rPr>
              <w:t xml:space="preserve"> Behavior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F8A04C0" w14:textId="28A9E7E9" w:rsidR="00CA5B4B" w:rsidRPr="00DF1D83" w:rsidRDefault="00236398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Administrator</w:t>
            </w:r>
            <w:r w:rsidR="00CA5B4B" w:rsidRPr="00DF1D83">
              <w:rPr>
                <w:rFonts w:ascii="Bariol" w:hAnsi="Bariol"/>
                <w:sz w:val="24"/>
              </w:rPr>
              <w:t>-Managed</w:t>
            </w:r>
            <w:r w:rsidR="00B204BA" w:rsidRPr="00DF1D83">
              <w:rPr>
                <w:rFonts w:ascii="Bariol" w:hAnsi="Bariol"/>
                <w:sz w:val="24"/>
              </w:rPr>
              <w:t xml:space="preserve"> Behavior</w:t>
            </w:r>
            <w:r w:rsidR="00B03ADE" w:rsidRPr="00DF1D83">
              <w:rPr>
                <w:rFonts w:ascii="Bariol" w:hAnsi="Bariol"/>
                <w:sz w:val="24"/>
              </w:rPr>
              <w:t xml:space="preserve"> </w:t>
            </w:r>
            <w:r w:rsidR="00B03ADE" w:rsidRPr="00DF1D83">
              <w:rPr>
                <w:rFonts w:ascii="Bariol" w:hAnsi="Bariol"/>
                <w:i/>
                <w:iCs/>
                <w:szCs w:val="20"/>
              </w:rPr>
              <w:t xml:space="preserve">(Circle most impactful </w:t>
            </w:r>
            <w:r w:rsidR="00F70855" w:rsidRPr="00DF1D83">
              <w:rPr>
                <w:rFonts w:ascii="Bariol" w:hAnsi="Bariol"/>
                <w:i/>
                <w:iCs/>
                <w:szCs w:val="20"/>
              </w:rPr>
              <w:t>to learning/climate</w:t>
            </w:r>
            <w:r w:rsidR="00B03ADE" w:rsidRPr="00DF1D83">
              <w:rPr>
                <w:rFonts w:ascii="Bariol" w:hAnsi="Bariol"/>
                <w:i/>
                <w:iCs/>
                <w:szCs w:val="20"/>
              </w:rPr>
              <w:t>)</w:t>
            </w:r>
          </w:p>
        </w:tc>
      </w:tr>
      <w:tr w:rsidR="00CA5B4B" w:rsidRPr="00E950BB" w14:paraId="1A4AE7A1" w14:textId="77777777" w:rsidTr="00F817D0">
        <w:trPr>
          <w:trHeight w:val="550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F3F525" w14:textId="77777777" w:rsidR="003B6D16" w:rsidRPr="00E950BB" w:rsidRDefault="00000000" w:rsidP="00524734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0635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6D16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3B6D16" w:rsidRPr="00E950BB">
              <w:rPr>
                <w:sz w:val="18"/>
                <w:szCs w:val="22"/>
              </w:rPr>
              <w:t xml:space="preserve">Inappropriate Language </w:t>
            </w:r>
          </w:p>
          <w:p w14:paraId="7A477D48" w14:textId="77777777" w:rsidR="003B6D16" w:rsidRPr="00E950BB" w:rsidRDefault="00000000" w:rsidP="00524734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19188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6D16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3B6D16" w:rsidRPr="00E950BB">
              <w:rPr>
                <w:sz w:val="18"/>
                <w:szCs w:val="22"/>
              </w:rPr>
              <w:t xml:space="preserve">Material/Property Misuse </w:t>
            </w:r>
          </w:p>
          <w:p w14:paraId="239E22E0" w14:textId="6CB7123D" w:rsidR="003B6D16" w:rsidRDefault="00000000" w:rsidP="00524734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527944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6D16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3B6D16" w:rsidRPr="00E950BB">
              <w:rPr>
                <w:sz w:val="18"/>
                <w:szCs w:val="22"/>
              </w:rPr>
              <w:t>Physical Contact/</w:t>
            </w:r>
            <w:r w:rsidR="00524734" w:rsidRPr="00E950BB">
              <w:rPr>
                <w:sz w:val="18"/>
                <w:szCs w:val="22"/>
              </w:rPr>
              <w:t xml:space="preserve"> </w:t>
            </w:r>
            <w:r w:rsidR="003B6D16" w:rsidRPr="00E950BB">
              <w:rPr>
                <w:sz w:val="18"/>
                <w:szCs w:val="22"/>
              </w:rPr>
              <w:t xml:space="preserve">Aggression </w:t>
            </w:r>
          </w:p>
          <w:p w14:paraId="2C5A04FC" w14:textId="77777777" w:rsidR="00EB7490" w:rsidRPr="00E950BB" w:rsidRDefault="00000000" w:rsidP="00EB7490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40401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B7490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EB7490" w:rsidRPr="00E950BB">
              <w:rPr>
                <w:sz w:val="18"/>
                <w:szCs w:val="22"/>
              </w:rPr>
              <w:t xml:space="preserve">Dress Code Violation </w:t>
            </w:r>
          </w:p>
          <w:p w14:paraId="1016D7EA" w14:textId="77777777" w:rsidR="002827C7" w:rsidRDefault="00000000" w:rsidP="007802B9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53384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6D16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3B6D16" w:rsidRPr="00E950BB">
              <w:rPr>
                <w:sz w:val="18"/>
                <w:szCs w:val="22"/>
              </w:rPr>
              <w:t>Tech Violation</w:t>
            </w:r>
          </w:p>
          <w:p w14:paraId="308165CF" w14:textId="5765F85C" w:rsidR="00CA5B4B" w:rsidRDefault="00000000" w:rsidP="007802B9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175565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Tardy</w:t>
            </w:r>
            <w:r w:rsidR="007802B9">
              <w:rPr>
                <w:sz w:val="18"/>
                <w:szCs w:val="22"/>
              </w:rPr>
              <w:tab/>
            </w:r>
            <w:r w:rsidR="007802B9" w:rsidRPr="00E950BB">
              <w:rPr>
                <w:sz w:val="18"/>
                <w:szCs w:val="22"/>
              </w:rPr>
              <w:t xml:space="preserve"> </w:t>
            </w:r>
          </w:p>
          <w:p w14:paraId="57A4E4EF" w14:textId="77777777" w:rsidR="002827C7" w:rsidRDefault="00000000" w:rsidP="00587324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18034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732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587324" w:rsidRPr="00E950BB">
              <w:rPr>
                <w:sz w:val="18"/>
                <w:szCs w:val="22"/>
              </w:rPr>
              <w:t>Disrespect</w:t>
            </w:r>
            <w:r w:rsidR="00587324">
              <w:rPr>
                <w:sz w:val="18"/>
                <w:szCs w:val="22"/>
              </w:rPr>
              <w:t>*</w:t>
            </w:r>
            <w:r w:rsidR="00587324" w:rsidRPr="00E950BB">
              <w:rPr>
                <w:sz w:val="18"/>
                <w:szCs w:val="22"/>
              </w:rPr>
              <w:t xml:space="preserve"> </w:t>
            </w:r>
            <w:r w:rsidR="007802B9">
              <w:rPr>
                <w:sz w:val="18"/>
                <w:szCs w:val="22"/>
              </w:rPr>
              <w:t xml:space="preserve">    </w:t>
            </w:r>
          </w:p>
          <w:p w14:paraId="46673C59" w14:textId="7DF5BEC7" w:rsidR="00587324" w:rsidRDefault="00000000" w:rsidP="00587324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58749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732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587324" w:rsidRPr="00E950BB">
              <w:rPr>
                <w:sz w:val="18"/>
                <w:szCs w:val="22"/>
              </w:rPr>
              <w:t>Disruption</w:t>
            </w:r>
            <w:r w:rsidR="00587324">
              <w:rPr>
                <w:sz w:val="18"/>
                <w:szCs w:val="22"/>
              </w:rPr>
              <w:t>*</w:t>
            </w:r>
            <w:r w:rsidR="00587324" w:rsidRPr="00E950BB">
              <w:rPr>
                <w:sz w:val="18"/>
                <w:szCs w:val="22"/>
              </w:rPr>
              <w:t xml:space="preserve"> </w:t>
            </w:r>
          </w:p>
          <w:p w14:paraId="394F94F8" w14:textId="77777777" w:rsidR="005A0A9E" w:rsidRPr="00E950BB" w:rsidRDefault="00000000" w:rsidP="005A0A9E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91621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A9E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5A0A9E" w:rsidRPr="00E950BB">
              <w:rPr>
                <w:sz w:val="18"/>
                <w:szCs w:val="22"/>
              </w:rPr>
              <w:t>Defiance/ Non-compliance</w:t>
            </w:r>
            <w:r w:rsidR="005A0A9E">
              <w:rPr>
                <w:sz w:val="18"/>
                <w:szCs w:val="22"/>
              </w:rPr>
              <w:t>*</w:t>
            </w:r>
            <w:r w:rsidR="005A0A9E" w:rsidRPr="00E950BB">
              <w:rPr>
                <w:sz w:val="18"/>
                <w:szCs w:val="22"/>
              </w:rPr>
              <w:t xml:space="preserve"> </w:t>
            </w:r>
          </w:p>
          <w:p w14:paraId="5A5B82F8" w14:textId="5D84D54F" w:rsidR="00587324" w:rsidRPr="002827C7" w:rsidRDefault="00000000" w:rsidP="002827C7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07084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12E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gramStart"/>
            <w:r w:rsidR="005112E3" w:rsidRPr="00E950BB">
              <w:rPr>
                <w:sz w:val="18"/>
                <w:szCs w:val="22"/>
              </w:rPr>
              <w:t>Other  _</w:t>
            </w:r>
            <w:proofErr w:type="gramEnd"/>
            <w:r w:rsidR="005112E3" w:rsidRPr="00E950BB">
              <w:rPr>
                <w:sz w:val="18"/>
                <w:szCs w:val="22"/>
              </w:rPr>
              <w:t>________________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A9949C" w14:textId="622FBBC7" w:rsidR="009714F8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59601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>Abusive/Inappropriate Language</w:t>
            </w:r>
            <w:r w:rsidR="001009FD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79248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 xml:space="preserve">Academic Dishonesty </w:t>
            </w:r>
            <w:r w:rsidR="00360C4D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3601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080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gramStart"/>
            <w:r w:rsidR="00F43080" w:rsidRPr="00E950BB">
              <w:rPr>
                <w:sz w:val="18"/>
                <w:szCs w:val="22"/>
              </w:rPr>
              <w:t>Lying</w:t>
            </w:r>
            <w:proofErr w:type="gramEnd"/>
            <w:r w:rsidR="00F43080" w:rsidRPr="00E950BB">
              <w:rPr>
                <w:sz w:val="18"/>
                <w:szCs w:val="22"/>
              </w:rPr>
              <w:t xml:space="preserve"> </w:t>
            </w:r>
          </w:p>
          <w:p w14:paraId="4CAA955A" w14:textId="0A867CC2" w:rsidR="00C47A34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059161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A3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C47A34" w:rsidRPr="00E950BB">
              <w:rPr>
                <w:sz w:val="18"/>
                <w:szCs w:val="22"/>
              </w:rPr>
              <w:t>Dress Code Violation</w:t>
            </w:r>
            <w:r w:rsidR="00C47A34" w:rsidRPr="00E950BB">
              <w:rPr>
                <w:sz w:val="18"/>
                <w:szCs w:val="22"/>
              </w:rPr>
              <w:tab/>
            </w:r>
            <w:r w:rsidR="00C47A34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814639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A3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C47A34" w:rsidRPr="00E950BB">
              <w:rPr>
                <w:sz w:val="18"/>
                <w:szCs w:val="22"/>
              </w:rPr>
              <w:t xml:space="preserve">Skip Class </w:t>
            </w:r>
            <w:r w:rsidR="00C47A34">
              <w:rPr>
                <w:sz w:val="18"/>
                <w:szCs w:val="22"/>
              </w:rPr>
              <w:t xml:space="preserve">   </w:t>
            </w:r>
            <w:sdt>
              <w:sdtPr>
                <w:rPr>
                  <w:sz w:val="18"/>
                  <w:szCs w:val="22"/>
                </w:rPr>
                <w:id w:val="15442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A3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C47A34" w:rsidRPr="00E950BB">
              <w:rPr>
                <w:sz w:val="18"/>
                <w:szCs w:val="22"/>
              </w:rPr>
              <w:t>Tardy</w:t>
            </w:r>
            <w:r w:rsidR="00C47A34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206096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A3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C47A34" w:rsidRPr="00E950BB">
              <w:rPr>
                <w:sz w:val="18"/>
                <w:szCs w:val="22"/>
              </w:rPr>
              <w:t>Theft</w:t>
            </w:r>
          </w:p>
          <w:p w14:paraId="197DA41D" w14:textId="058EA708" w:rsidR="00201CDA" w:rsidRPr="00E950BB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500472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>Defiance/Non-compliance</w:t>
            </w:r>
            <w:r w:rsidR="00F20C18">
              <w:rPr>
                <w:sz w:val="18"/>
                <w:szCs w:val="22"/>
              </w:rPr>
              <w:t>*</w:t>
            </w:r>
            <w:r w:rsidR="00201CDA" w:rsidRPr="00E950BB">
              <w:rPr>
                <w:sz w:val="18"/>
                <w:szCs w:val="22"/>
              </w:rPr>
              <w:t xml:space="preserve"> </w:t>
            </w:r>
            <w:r w:rsidR="00360C4D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956215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>Disrespect</w:t>
            </w:r>
            <w:r w:rsidR="00F20C18">
              <w:rPr>
                <w:sz w:val="18"/>
                <w:szCs w:val="22"/>
              </w:rPr>
              <w:t>*</w:t>
            </w:r>
            <w:r w:rsidR="00201CDA" w:rsidRPr="00E950BB">
              <w:rPr>
                <w:sz w:val="18"/>
                <w:szCs w:val="22"/>
              </w:rPr>
              <w:t xml:space="preserve"> </w:t>
            </w:r>
            <w:r w:rsidR="00F20C18">
              <w:rPr>
                <w:sz w:val="18"/>
                <w:szCs w:val="22"/>
              </w:rPr>
              <w:t xml:space="preserve">  </w:t>
            </w:r>
            <w:r w:rsidR="00FC160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43648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0C18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20C18" w:rsidRPr="00E950BB">
              <w:rPr>
                <w:sz w:val="18"/>
                <w:szCs w:val="22"/>
              </w:rPr>
              <w:t>Disruption</w:t>
            </w:r>
            <w:r w:rsidR="00F20C18">
              <w:rPr>
                <w:sz w:val="18"/>
                <w:szCs w:val="22"/>
              </w:rPr>
              <w:t>*</w:t>
            </w:r>
          </w:p>
          <w:p w14:paraId="071C6F6C" w14:textId="68EB407F" w:rsidR="00C47A34" w:rsidRPr="00E950BB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2259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A3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C47A34" w:rsidRPr="00E950BB">
              <w:rPr>
                <w:sz w:val="18"/>
                <w:szCs w:val="22"/>
              </w:rPr>
              <w:t xml:space="preserve">Fighting </w:t>
            </w:r>
            <w:r w:rsidR="00C47A34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972547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A3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C47A34" w:rsidRPr="00E950BB">
              <w:rPr>
                <w:sz w:val="18"/>
                <w:szCs w:val="22"/>
              </w:rPr>
              <w:t xml:space="preserve">Bullying </w:t>
            </w:r>
            <w:r w:rsidR="00C47A34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556310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A34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C47A34" w:rsidRPr="00E950BB">
              <w:rPr>
                <w:sz w:val="18"/>
                <w:szCs w:val="22"/>
              </w:rPr>
              <w:t>Physical Aggression</w:t>
            </w:r>
          </w:p>
          <w:p w14:paraId="566E1B6A" w14:textId="64944612" w:rsidR="00201CDA" w:rsidRPr="00E950BB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23100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 xml:space="preserve">Harassment – </w:t>
            </w:r>
            <w:r w:rsidR="00201CDA" w:rsidRPr="00E950BB">
              <w:rPr>
                <w:i/>
                <w:iCs/>
                <w:sz w:val="18"/>
                <w:szCs w:val="22"/>
              </w:rPr>
              <w:t>Identify Subtype</w:t>
            </w:r>
            <w:r w:rsidR="00201CDA" w:rsidRPr="00E950BB">
              <w:rPr>
                <w:sz w:val="18"/>
                <w:szCs w:val="22"/>
              </w:rPr>
              <w:t xml:space="preserve"> </w:t>
            </w:r>
          </w:p>
          <w:p w14:paraId="08278D5F" w14:textId="30EF5570" w:rsidR="00FA23F8" w:rsidRPr="00A82EA4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297"/>
              <w:rPr>
                <w:i/>
                <w:iCs/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587505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01CDA" w:rsidRPr="00A82EA4">
              <w:rPr>
                <w:i/>
                <w:iCs/>
                <w:sz w:val="16"/>
                <w:szCs w:val="20"/>
              </w:rPr>
              <w:t>Gender</w:t>
            </w:r>
            <w:r w:rsidR="003C260F" w:rsidRPr="00A82EA4">
              <w:rPr>
                <w:i/>
                <w:iCs/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1440571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260F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3C260F" w:rsidRPr="00A82EA4">
              <w:rPr>
                <w:i/>
                <w:iCs/>
                <w:sz w:val="16"/>
                <w:szCs w:val="20"/>
              </w:rPr>
              <w:t>Physical Characteristics</w:t>
            </w:r>
            <w:r w:rsidR="003C260F" w:rsidRPr="00A82EA4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85076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747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01CDA" w:rsidRPr="00A82EA4">
              <w:rPr>
                <w:i/>
                <w:iCs/>
                <w:sz w:val="16"/>
                <w:szCs w:val="20"/>
              </w:rPr>
              <w:t>Race</w:t>
            </w:r>
            <w:r w:rsidR="00FA23F8" w:rsidRPr="00A82EA4">
              <w:rPr>
                <w:i/>
                <w:iCs/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-58730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01CDA" w:rsidRPr="00A82EA4">
              <w:rPr>
                <w:i/>
                <w:iCs/>
                <w:sz w:val="16"/>
                <w:szCs w:val="20"/>
              </w:rPr>
              <w:t>Religion</w:t>
            </w:r>
            <w:r w:rsidR="00FA23F8" w:rsidRPr="00A82EA4">
              <w:rPr>
                <w:i/>
                <w:iCs/>
                <w:sz w:val="16"/>
                <w:szCs w:val="20"/>
              </w:rPr>
              <w:t xml:space="preserve">     </w:t>
            </w:r>
            <w:sdt>
              <w:sdtPr>
                <w:rPr>
                  <w:sz w:val="16"/>
                  <w:szCs w:val="20"/>
                </w:rPr>
                <w:id w:val="408806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23F8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FA23F8" w:rsidRPr="00A82EA4">
              <w:rPr>
                <w:i/>
                <w:iCs/>
                <w:sz w:val="16"/>
                <w:szCs w:val="20"/>
              </w:rPr>
              <w:t xml:space="preserve"> Sexual</w:t>
            </w:r>
            <w:r w:rsidR="003C260F" w:rsidRPr="00A82EA4">
              <w:rPr>
                <w:i/>
                <w:iCs/>
                <w:sz w:val="16"/>
                <w:szCs w:val="20"/>
              </w:rPr>
              <w:tab/>
            </w:r>
          </w:p>
          <w:p w14:paraId="54CE78DD" w14:textId="101A44A6" w:rsidR="00201CDA" w:rsidRPr="00E950BB" w:rsidRDefault="00000000" w:rsidP="00C47A34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297"/>
              <w:rPr>
                <w:sz w:val="18"/>
                <w:szCs w:val="22"/>
              </w:rPr>
            </w:pPr>
            <w:sdt>
              <w:sdtPr>
                <w:rPr>
                  <w:sz w:val="16"/>
                  <w:szCs w:val="20"/>
                </w:rPr>
                <w:id w:val="482974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01CDA" w:rsidRPr="00A82EA4">
              <w:rPr>
                <w:i/>
                <w:iCs/>
                <w:sz w:val="16"/>
                <w:szCs w:val="20"/>
              </w:rPr>
              <w:t>Disability/Exceptionality</w:t>
            </w:r>
            <w:r w:rsidR="003C260F" w:rsidRPr="00A82EA4">
              <w:rPr>
                <w:i/>
                <w:iCs/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102814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260F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D77331" w:rsidRPr="00A82EA4">
              <w:rPr>
                <w:i/>
                <w:iCs/>
                <w:sz w:val="16"/>
                <w:szCs w:val="20"/>
              </w:rPr>
              <w:t xml:space="preserve"> Ethnicity </w:t>
            </w:r>
            <w:r w:rsidR="00FA23F8" w:rsidRPr="00A82EA4">
              <w:rPr>
                <w:i/>
                <w:iCs/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-1475982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01CDA" w:rsidRPr="00A82EA4">
              <w:rPr>
                <w:i/>
                <w:iCs/>
                <w:sz w:val="16"/>
                <w:szCs w:val="20"/>
              </w:rPr>
              <w:t>Other ___________________</w:t>
            </w:r>
            <w:r w:rsidR="003C260F" w:rsidRPr="00E950BB">
              <w:rPr>
                <w:i/>
                <w:iCs/>
                <w:sz w:val="18"/>
                <w:szCs w:val="22"/>
              </w:rPr>
              <w:tab/>
            </w:r>
          </w:p>
          <w:p w14:paraId="35BCF6E3" w14:textId="2D1ED2D4" w:rsidR="00620F9A" w:rsidRDefault="00000000" w:rsidP="00A82EA4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82558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>Inappropriate Location</w:t>
            </w:r>
            <w:r w:rsidR="00C84036">
              <w:rPr>
                <w:sz w:val="18"/>
                <w:szCs w:val="22"/>
              </w:rPr>
              <w:t xml:space="preserve">                          </w:t>
            </w:r>
            <w:sdt>
              <w:sdtPr>
                <w:rPr>
                  <w:sz w:val="18"/>
                  <w:szCs w:val="22"/>
                </w:rPr>
                <w:id w:val="1686717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4036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 xml:space="preserve">Technology Violation </w:t>
            </w:r>
          </w:p>
          <w:p w14:paraId="24BDA40A" w14:textId="39D8ACF4" w:rsidR="00CA5B4B" w:rsidRPr="00E950BB" w:rsidRDefault="00000000" w:rsidP="00620F9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82423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>Threatening Behavior</w:t>
            </w:r>
            <w:r w:rsidR="00D90595" w:rsidRPr="00E950BB">
              <w:rPr>
                <w:sz w:val="18"/>
                <w:szCs w:val="22"/>
              </w:rPr>
              <w:t xml:space="preserve"> </w:t>
            </w:r>
            <w:r w:rsidR="00620F9A">
              <w:rPr>
                <w:sz w:val="18"/>
                <w:szCs w:val="22"/>
              </w:rPr>
              <w:tab/>
            </w:r>
            <w:r w:rsidR="00C84036">
              <w:rPr>
                <w:sz w:val="18"/>
                <w:szCs w:val="22"/>
              </w:rPr>
              <w:t xml:space="preserve">                     </w:t>
            </w:r>
            <w:sdt>
              <w:sdtPr>
                <w:rPr>
                  <w:sz w:val="18"/>
                  <w:szCs w:val="22"/>
                </w:rPr>
                <w:id w:val="-704797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0AA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350AA1" w:rsidRPr="00E950BB">
              <w:rPr>
                <w:sz w:val="18"/>
                <w:szCs w:val="22"/>
              </w:rPr>
              <w:t xml:space="preserve">Property Damage/Vandalism </w:t>
            </w:r>
            <w:r w:rsidR="00620F9A">
              <w:rPr>
                <w:sz w:val="18"/>
                <w:szCs w:val="22"/>
              </w:rPr>
              <w:br/>
            </w:r>
            <w:sdt>
              <w:sdtPr>
                <w:rPr>
                  <w:sz w:val="18"/>
                  <w:szCs w:val="22"/>
                </w:rPr>
                <w:id w:val="-462887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0AA1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350AA1" w:rsidRPr="00E950BB">
              <w:rPr>
                <w:sz w:val="18"/>
                <w:szCs w:val="22"/>
              </w:rPr>
              <w:t xml:space="preserve">Bomb Threat/False Alarm </w:t>
            </w:r>
            <w:r w:rsidR="00620F9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145935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CDA" w:rsidRPr="00E950BB">
                  <w:rPr>
                    <w:rFonts w:ascii="Segoe UI Symbol" w:hAnsi="Segoe UI Symbol" w:cs="Segoe UI Symbol"/>
                    <w:sz w:val="18"/>
                    <w:szCs w:val="22"/>
                  </w:rPr>
                  <w:t>☐</w:t>
                </w:r>
              </w:sdtContent>
            </w:sdt>
            <w:r w:rsidR="00201CDA" w:rsidRPr="00E950BB">
              <w:rPr>
                <w:sz w:val="18"/>
                <w:szCs w:val="22"/>
              </w:rPr>
              <w:t>Other _____________________</w:t>
            </w:r>
          </w:p>
        </w:tc>
      </w:tr>
    </w:tbl>
    <w:p w14:paraId="21E2AD79" w14:textId="2BF3FEAD" w:rsidR="00DA5969" w:rsidRDefault="00AC2FAC" w:rsidP="007841D3">
      <w:pPr>
        <w:pStyle w:val="PBISAppsHeading2"/>
        <w:spacing w:line="240" w:lineRule="auto"/>
      </w:pPr>
      <w:r>
        <w:t xml:space="preserve">Staff Perceptions and Response 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FE37F6" w:rsidRPr="00DF1D83" w14:paraId="44A6EE71" w14:textId="77777777" w:rsidTr="00F81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025BB40" w14:textId="28EF6167" w:rsidR="00FE37F6" w:rsidRPr="00DF1D83" w:rsidRDefault="00FE37F6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>Perceived Motivation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0C3054" w14:textId="11007AC8" w:rsidR="00FE37F6" w:rsidRPr="00DF1D83" w:rsidRDefault="00FE37F6" w:rsidP="00DF1D83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>Action</w:t>
            </w:r>
            <w:r w:rsidR="000854F2" w:rsidRPr="00DF1D83">
              <w:rPr>
                <w:rFonts w:ascii="Bariol" w:hAnsi="Bariol"/>
                <w:sz w:val="24"/>
              </w:rPr>
              <w:t>s</w:t>
            </w:r>
            <w:r w:rsidRPr="00DF1D83">
              <w:rPr>
                <w:rFonts w:ascii="Bariol" w:hAnsi="Bariol"/>
                <w:sz w:val="24"/>
              </w:rPr>
              <w:t xml:space="preserve"> </w:t>
            </w:r>
            <w:proofErr w:type="gramStart"/>
            <w:r w:rsidRPr="00DF1D83">
              <w:rPr>
                <w:rFonts w:ascii="Bariol" w:hAnsi="Bariol"/>
                <w:sz w:val="24"/>
              </w:rPr>
              <w:t>Taken</w:t>
            </w:r>
            <w:r w:rsidRPr="00DF1D83">
              <w:rPr>
                <w:rFonts w:ascii="Bariol" w:hAnsi="Bariol"/>
                <w:i/>
                <w:iCs/>
                <w:szCs w:val="20"/>
              </w:rPr>
              <w:t xml:space="preserve"> </w:t>
            </w:r>
            <w:r w:rsidR="00732C27" w:rsidRPr="00DF1D83">
              <w:rPr>
                <w:rFonts w:ascii="Bariol" w:hAnsi="Bariol"/>
                <w:i/>
                <w:iCs/>
                <w:szCs w:val="20"/>
              </w:rPr>
              <w:t xml:space="preserve"> (</w:t>
            </w:r>
            <w:proofErr w:type="gramEnd"/>
            <w:r w:rsidR="00732C27" w:rsidRPr="00DF1D83">
              <w:rPr>
                <w:rFonts w:ascii="Bariol" w:hAnsi="Bariol"/>
                <w:i/>
                <w:iCs/>
                <w:szCs w:val="20"/>
              </w:rPr>
              <w:t>Circle most severe)</w:t>
            </w:r>
          </w:p>
        </w:tc>
      </w:tr>
      <w:tr w:rsidR="00FE37F6" w14:paraId="3C8F9FAA" w14:textId="77777777" w:rsidTr="00E11654">
        <w:trPr>
          <w:trHeight w:val="1930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3E9D67C" w14:textId="4E26CBA7" w:rsidR="00FE37F6" w:rsidRDefault="00FE37F6" w:rsidP="00E531D5">
            <w:pPr>
              <w:pStyle w:val="PBISAppsHeading2"/>
              <w:spacing w:before="0" w:line="240" w:lineRule="auto"/>
            </w:pPr>
            <w:r>
              <w:t xml:space="preserve">Escape/Avoid </w:t>
            </w:r>
          </w:p>
          <w:p w14:paraId="5C7D7C65" w14:textId="525BD7A4" w:rsidR="00FE37F6" w:rsidRPr="00D75A37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47568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D75A37">
              <w:rPr>
                <w:sz w:val="18"/>
                <w:szCs w:val="22"/>
              </w:rPr>
              <w:t xml:space="preserve"> Adult(s) </w:t>
            </w:r>
            <w:r w:rsidR="00FE37F6" w:rsidRPr="00D75A37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37770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D75A37">
              <w:rPr>
                <w:sz w:val="18"/>
                <w:szCs w:val="22"/>
              </w:rPr>
              <w:t xml:space="preserve">Peer(s) </w:t>
            </w:r>
          </w:p>
          <w:p w14:paraId="551A060F" w14:textId="4BF819A1" w:rsidR="00FE37F6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623965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D75A37">
              <w:rPr>
                <w:sz w:val="18"/>
                <w:szCs w:val="22"/>
              </w:rPr>
              <w:t>Tasks/Activities/Sensory</w:t>
            </w:r>
            <w:r w:rsidR="00FE37F6">
              <w:t xml:space="preserve"> </w:t>
            </w:r>
          </w:p>
          <w:p w14:paraId="07FC1ED7" w14:textId="77777777" w:rsidR="002827C7" w:rsidRDefault="002827C7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</w:p>
          <w:p w14:paraId="40705981" w14:textId="72C346E9" w:rsidR="00FE37F6" w:rsidRDefault="00FE37F6" w:rsidP="00E531D5">
            <w:pPr>
              <w:pStyle w:val="PBISAppsHeading2"/>
              <w:spacing w:before="0" w:line="240" w:lineRule="auto"/>
            </w:pPr>
            <w:r>
              <w:t>Obtain</w:t>
            </w:r>
          </w:p>
          <w:p w14:paraId="62673F58" w14:textId="097C6D56" w:rsidR="00FE37F6" w:rsidRPr="00D75A37" w:rsidRDefault="00000000" w:rsidP="00E531D5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259067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D75A37">
              <w:rPr>
                <w:sz w:val="18"/>
                <w:szCs w:val="22"/>
              </w:rPr>
              <w:t>Adult</w:t>
            </w:r>
            <w:r w:rsidR="00FE37F6" w:rsidRPr="00D75A37">
              <w:rPr>
                <w:sz w:val="18"/>
                <w:szCs w:val="22"/>
              </w:rPr>
              <w:tab/>
            </w:r>
            <w:r w:rsidR="00FE37F6" w:rsidRPr="00D75A37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12483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D75A37">
              <w:rPr>
                <w:sz w:val="18"/>
                <w:szCs w:val="22"/>
              </w:rPr>
              <w:t xml:space="preserve">Peer </w:t>
            </w:r>
          </w:p>
          <w:p w14:paraId="53163C6B" w14:textId="70A93931" w:rsidR="001B399F" w:rsidRDefault="00000000" w:rsidP="002827C7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-125596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D75A37">
              <w:rPr>
                <w:sz w:val="18"/>
                <w:szCs w:val="22"/>
              </w:rPr>
              <w:t>Items/Activities/Sensory</w:t>
            </w:r>
            <w:r w:rsidR="00FE37F6">
              <w:t xml:space="preserve"> 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510F313" w14:textId="7BEFD0B4" w:rsidR="00EE58A3" w:rsidRPr="00C84036" w:rsidRDefault="00000000" w:rsidP="00EE31F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712541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8A3" w:rsidRPr="00C84036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EE58A3" w:rsidRPr="00C84036">
              <w:rPr>
                <w:sz w:val="18"/>
                <w:szCs w:val="22"/>
              </w:rPr>
              <w:t xml:space="preserve">Conference with Student </w:t>
            </w:r>
            <w:r w:rsidR="00EE58A3" w:rsidRPr="00C84036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113021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8A3" w:rsidRPr="00C84036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EE58A3" w:rsidRPr="00C84036">
              <w:rPr>
                <w:sz w:val="18"/>
                <w:szCs w:val="22"/>
              </w:rPr>
              <w:t xml:space="preserve">Individualized Instruction </w:t>
            </w:r>
          </w:p>
          <w:p w14:paraId="360EEFBA" w14:textId="50A3301F" w:rsidR="00FE37F6" w:rsidRPr="00C84036" w:rsidRDefault="00000000" w:rsidP="00EE31F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795347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C84036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C84036">
              <w:rPr>
                <w:sz w:val="18"/>
                <w:szCs w:val="22"/>
              </w:rPr>
              <w:t>Caregiver/Guardian Contact</w:t>
            </w:r>
            <w:r w:rsidR="004A5A6B" w:rsidRPr="00C84036">
              <w:rPr>
                <w:sz w:val="18"/>
                <w:szCs w:val="22"/>
              </w:rPr>
              <w:t xml:space="preserve"> </w:t>
            </w:r>
            <w:r w:rsidR="004A5A6B" w:rsidRPr="00C84036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5806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A6B" w:rsidRPr="00C84036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4A5A6B" w:rsidRPr="00C84036">
              <w:rPr>
                <w:sz w:val="18"/>
                <w:szCs w:val="22"/>
              </w:rPr>
              <w:t xml:space="preserve">Request for Additional Support </w:t>
            </w:r>
          </w:p>
          <w:p w14:paraId="6FE50E8D" w14:textId="5099A357" w:rsidR="00FE37F6" w:rsidRPr="00D75A37" w:rsidRDefault="00000000" w:rsidP="0008500F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sz w:val="16"/>
                <w:szCs w:val="20"/>
              </w:rPr>
            </w:pPr>
            <w:sdt>
              <w:sdtPr>
                <w:rPr>
                  <w:sz w:val="18"/>
                  <w:szCs w:val="22"/>
                </w:rPr>
                <w:id w:val="23490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7F6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FE37F6" w:rsidRPr="00C84036">
              <w:rPr>
                <w:sz w:val="18"/>
                <w:szCs w:val="22"/>
              </w:rPr>
              <w:t>Restorative Practice</w:t>
            </w:r>
            <w:r w:rsidR="00FE37F6" w:rsidRPr="00D75A37">
              <w:rPr>
                <w:sz w:val="18"/>
                <w:szCs w:val="22"/>
              </w:rPr>
              <w:t xml:space="preserve"> </w:t>
            </w:r>
            <w:r w:rsidR="008A3255" w:rsidRPr="00ED4256">
              <w:rPr>
                <w:sz w:val="16"/>
                <w:szCs w:val="20"/>
              </w:rPr>
              <w:t xml:space="preserve">– </w:t>
            </w:r>
            <w:r w:rsidR="008A3255" w:rsidRPr="00ED4256">
              <w:rPr>
                <w:i/>
                <w:iCs/>
                <w:sz w:val="14"/>
                <w:szCs w:val="18"/>
              </w:rPr>
              <w:t>Identify Subtype</w:t>
            </w:r>
            <w:r w:rsidR="008A3255" w:rsidRPr="00ED4256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4"/>
                  <w:szCs w:val="18"/>
                </w:rPr>
                <w:id w:val="170011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3255" w:rsidRPr="00ED4256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r w:rsidR="008A3255" w:rsidRPr="00ED4256">
              <w:rPr>
                <w:i/>
                <w:iCs/>
                <w:sz w:val="14"/>
                <w:szCs w:val="18"/>
              </w:rPr>
              <w:t xml:space="preserve">Chat    </w:t>
            </w:r>
            <w:sdt>
              <w:sdtPr>
                <w:rPr>
                  <w:sz w:val="14"/>
                  <w:szCs w:val="18"/>
                </w:rPr>
                <w:id w:val="-169760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3255" w:rsidRPr="00ED4256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r w:rsidR="001B532B" w:rsidRPr="001B532B">
              <w:rPr>
                <w:i/>
                <w:iCs/>
                <w:sz w:val="14"/>
                <w:szCs w:val="18"/>
              </w:rPr>
              <w:t xml:space="preserve">Impromptu </w:t>
            </w:r>
            <w:r w:rsidR="008A3255" w:rsidRPr="00ED4256">
              <w:rPr>
                <w:i/>
                <w:iCs/>
                <w:sz w:val="14"/>
                <w:szCs w:val="18"/>
              </w:rPr>
              <w:t>Circl</w:t>
            </w:r>
            <w:r w:rsidR="008A3255">
              <w:rPr>
                <w:i/>
                <w:iCs/>
                <w:sz w:val="14"/>
                <w:szCs w:val="18"/>
              </w:rPr>
              <w:t xml:space="preserve">e    </w:t>
            </w:r>
            <w:sdt>
              <w:sdtPr>
                <w:rPr>
                  <w:sz w:val="14"/>
                  <w:szCs w:val="18"/>
                </w:rPr>
                <w:id w:val="105297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3255" w:rsidRPr="00ED4256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r w:rsidR="008A3255" w:rsidRPr="00ED4256">
              <w:rPr>
                <w:i/>
                <w:iCs/>
                <w:sz w:val="14"/>
                <w:szCs w:val="18"/>
              </w:rPr>
              <w:t xml:space="preserve">Other__________     </w:t>
            </w:r>
            <w:r w:rsidR="0008500F">
              <w:rPr>
                <w:i/>
                <w:iCs/>
                <w:sz w:val="16"/>
                <w:szCs w:val="20"/>
              </w:rPr>
              <w:t xml:space="preserve">  </w:t>
            </w:r>
          </w:p>
          <w:p w14:paraId="127F69DB" w14:textId="33963DB6" w:rsidR="00724C6D" w:rsidRPr="00D75A37" w:rsidRDefault="00000000" w:rsidP="00EE31F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08256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8A3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EE58A3" w:rsidRPr="00D75A37">
              <w:rPr>
                <w:sz w:val="18"/>
                <w:szCs w:val="22"/>
              </w:rPr>
              <w:t xml:space="preserve">Community Service </w:t>
            </w:r>
            <w:r w:rsidR="00EE58A3" w:rsidRPr="00D75A37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95038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8A3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EE58A3" w:rsidRPr="00D75A37">
              <w:rPr>
                <w:sz w:val="18"/>
                <w:szCs w:val="22"/>
              </w:rPr>
              <w:t xml:space="preserve">Restitution </w:t>
            </w:r>
            <w:r w:rsidR="001D2CAE" w:rsidRPr="00D75A37">
              <w:rPr>
                <w:sz w:val="18"/>
                <w:szCs w:val="22"/>
              </w:rPr>
              <w:tab/>
            </w:r>
            <w:r w:rsidR="00AB2E0F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911382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8A3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EE58A3" w:rsidRPr="00D75A37">
              <w:rPr>
                <w:sz w:val="18"/>
                <w:szCs w:val="22"/>
              </w:rPr>
              <w:t xml:space="preserve">Loss of Privilege </w:t>
            </w:r>
            <w:r w:rsidR="00EE58A3" w:rsidRPr="00D75A37">
              <w:rPr>
                <w:sz w:val="18"/>
                <w:szCs w:val="22"/>
              </w:rPr>
              <w:tab/>
            </w:r>
          </w:p>
          <w:p w14:paraId="1BEBD604" w14:textId="486FEF9F" w:rsidR="00B270DF" w:rsidRPr="00D741B7" w:rsidRDefault="00000000" w:rsidP="00EE31F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color w:val="262626" w:themeColor="text1" w:themeTint="D9"/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332343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8A3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EE58A3" w:rsidRPr="00D75A37">
              <w:rPr>
                <w:sz w:val="18"/>
                <w:szCs w:val="22"/>
              </w:rPr>
              <w:t xml:space="preserve">Additional Attendance </w:t>
            </w:r>
            <w:r w:rsidR="00C15041">
              <w:rPr>
                <w:sz w:val="18"/>
                <w:szCs w:val="22"/>
              </w:rPr>
              <w:tab/>
            </w: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1006514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5C5" w:rsidRPr="00D741B7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8445C5" w:rsidRPr="00D741B7">
              <w:rPr>
                <w:color w:val="262626" w:themeColor="text1" w:themeTint="D9"/>
                <w:sz w:val="18"/>
                <w:szCs w:val="22"/>
              </w:rPr>
              <w:t xml:space="preserve">Bus </w:t>
            </w:r>
            <w:proofErr w:type="gramStart"/>
            <w:r w:rsidR="008445C5" w:rsidRPr="00D741B7">
              <w:rPr>
                <w:color w:val="262626" w:themeColor="text1" w:themeTint="D9"/>
                <w:sz w:val="18"/>
                <w:szCs w:val="22"/>
              </w:rPr>
              <w:t>Suspension</w:t>
            </w:r>
            <w:r w:rsidR="00C84036">
              <w:rPr>
                <w:color w:val="262626" w:themeColor="text1" w:themeTint="D9"/>
                <w:sz w:val="18"/>
                <w:szCs w:val="22"/>
              </w:rPr>
              <w:t xml:space="preserve"> </w:t>
            </w:r>
            <w:r w:rsidR="008445C5" w:rsidRPr="00D741B7">
              <w:rPr>
                <w:color w:val="262626" w:themeColor="text1" w:themeTint="D9"/>
                <w:sz w:val="18"/>
                <w:szCs w:val="22"/>
              </w:rPr>
              <w:t xml:space="preserve"> </w:t>
            </w:r>
            <w:r w:rsidR="00C15041" w:rsidRPr="00D741B7">
              <w:rPr>
                <w:color w:val="262626" w:themeColor="text1" w:themeTint="D9"/>
                <w:sz w:val="18"/>
                <w:szCs w:val="22"/>
              </w:rPr>
              <w:tab/>
            </w:r>
            <w:proofErr w:type="gramEnd"/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52108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270DF" w:rsidRPr="00D741B7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B270DF" w:rsidRPr="00D741B7">
              <w:rPr>
                <w:color w:val="262626" w:themeColor="text1" w:themeTint="D9"/>
                <w:sz w:val="18"/>
                <w:szCs w:val="22"/>
              </w:rPr>
              <w:t xml:space="preserve">Alternative Placement </w:t>
            </w:r>
          </w:p>
          <w:p w14:paraId="49A1040C" w14:textId="417E0C21" w:rsidR="000C4F0D" w:rsidRPr="00D741B7" w:rsidRDefault="00000000" w:rsidP="00EE31F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color w:val="262626" w:themeColor="text1" w:themeTint="D9"/>
                <w:sz w:val="18"/>
                <w:szCs w:val="22"/>
              </w:rPr>
            </w:pP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80146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5C5" w:rsidRPr="00D741B7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8445C5" w:rsidRPr="00D741B7">
              <w:rPr>
                <w:color w:val="262626" w:themeColor="text1" w:themeTint="D9"/>
                <w:sz w:val="18"/>
                <w:szCs w:val="22"/>
              </w:rPr>
              <w:t>Classroom</w:t>
            </w:r>
            <w:r w:rsidR="00B270DF" w:rsidRPr="00D741B7">
              <w:rPr>
                <w:color w:val="262626" w:themeColor="text1" w:themeTint="D9"/>
                <w:sz w:val="18"/>
                <w:szCs w:val="22"/>
              </w:rPr>
              <w:t xml:space="preserve"> </w:t>
            </w:r>
            <w:r w:rsidR="008445C5" w:rsidRPr="00D741B7">
              <w:rPr>
                <w:color w:val="262626" w:themeColor="text1" w:themeTint="D9"/>
                <w:sz w:val="18"/>
                <w:szCs w:val="22"/>
              </w:rPr>
              <w:t>Exclusion/Time-Out</w:t>
            </w:r>
            <w:r w:rsidR="000C4F0D" w:rsidRPr="00D741B7">
              <w:rPr>
                <w:color w:val="262626" w:themeColor="text1" w:themeTint="D9"/>
                <w:sz w:val="18"/>
                <w:szCs w:val="22"/>
              </w:rPr>
              <w:tab/>
            </w:r>
            <w:r w:rsidR="00C15041" w:rsidRPr="00D741B7">
              <w:rPr>
                <w:color w:val="262626" w:themeColor="text1" w:themeTint="D9"/>
                <w:sz w:val="18"/>
                <w:szCs w:val="22"/>
              </w:rPr>
              <w:tab/>
            </w:r>
            <w:r w:rsidR="00B270DF" w:rsidRPr="00D741B7">
              <w:rPr>
                <w:color w:val="262626" w:themeColor="text1" w:themeTint="D9"/>
                <w:sz w:val="18"/>
                <w:szCs w:val="22"/>
              </w:rPr>
              <w:tab/>
            </w: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89558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5041" w:rsidRPr="00D741B7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C15041" w:rsidRPr="00D741B7">
              <w:rPr>
                <w:color w:val="262626" w:themeColor="text1" w:themeTint="D9"/>
                <w:sz w:val="18"/>
                <w:szCs w:val="22"/>
              </w:rPr>
              <w:t>Detention</w:t>
            </w:r>
            <w:r w:rsidR="00B56D92" w:rsidRPr="00D741B7">
              <w:rPr>
                <w:color w:val="262626" w:themeColor="text1" w:themeTint="D9"/>
                <w:sz w:val="18"/>
                <w:szCs w:val="22"/>
              </w:rPr>
              <w:tab/>
            </w:r>
          </w:p>
          <w:p w14:paraId="39B90BDB" w14:textId="77777777" w:rsidR="00C2253F" w:rsidRPr="00D741B7" w:rsidRDefault="00000000" w:rsidP="00EE31F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color w:val="262626" w:themeColor="text1" w:themeTint="D9"/>
                <w:sz w:val="18"/>
                <w:szCs w:val="22"/>
              </w:rPr>
            </w:pP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160953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55A" w:rsidRPr="00D741B7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05755A" w:rsidRPr="00D741B7">
              <w:rPr>
                <w:color w:val="262626" w:themeColor="text1" w:themeTint="D9"/>
                <w:sz w:val="18"/>
                <w:szCs w:val="22"/>
              </w:rPr>
              <w:t xml:space="preserve">In-School Suspension ____ </w:t>
            </w:r>
            <w:r w:rsidR="0005755A" w:rsidRPr="00D741B7">
              <w:rPr>
                <w:i/>
                <w:iCs/>
                <w:color w:val="262626" w:themeColor="text1" w:themeTint="D9"/>
                <w:sz w:val="18"/>
                <w:szCs w:val="22"/>
              </w:rPr>
              <w:t>days</w:t>
            </w:r>
            <w:r w:rsidR="0005755A" w:rsidRPr="00D741B7">
              <w:rPr>
                <w:i/>
                <w:iCs/>
                <w:color w:val="262626" w:themeColor="text1" w:themeTint="D9"/>
                <w:sz w:val="18"/>
                <w:szCs w:val="22"/>
              </w:rPr>
              <w:tab/>
            </w:r>
            <w:r w:rsidR="008445C5" w:rsidRPr="00D741B7">
              <w:rPr>
                <w:color w:val="262626" w:themeColor="text1" w:themeTint="D9"/>
                <w:sz w:val="18"/>
                <w:szCs w:val="22"/>
              </w:rPr>
              <w:t xml:space="preserve"> </w:t>
            </w: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1356261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55A" w:rsidRPr="00D741B7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05755A" w:rsidRPr="00D741B7">
              <w:rPr>
                <w:color w:val="262626" w:themeColor="text1" w:themeTint="D9"/>
                <w:sz w:val="18"/>
                <w:szCs w:val="22"/>
              </w:rPr>
              <w:t xml:space="preserve">Out-of-School Suspension ____ </w:t>
            </w:r>
            <w:r w:rsidR="0005755A" w:rsidRPr="00D741B7">
              <w:rPr>
                <w:i/>
                <w:iCs/>
                <w:color w:val="262626" w:themeColor="text1" w:themeTint="D9"/>
                <w:sz w:val="18"/>
                <w:szCs w:val="22"/>
              </w:rPr>
              <w:t>days</w:t>
            </w:r>
          </w:p>
          <w:p w14:paraId="5B9418CA" w14:textId="77777777" w:rsidR="002827C7" w:rsidRDefault="00000000" w:rsidP="00B56D9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446357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55A" w:rsidRPr="00D741B7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05755A" w:rsidRPr="00D741B7">
              <w:rPr>
                <w:color w:val="262626" w:themeColor="text1" w:themeTint="D9"/>
                <w:sz w:val="18"/>
                <w:szCs w:val="22"/>
              </w:rPr>
              <w:t>Expulsion</w:t>
            </w:r>
            <w:r w:rsidR="00C2253F">
              <w:rPr>
                <w:sz w:val="18"/>
                <w:szCs w:val="22"/>
              </w:rPr>
              <w:tab/>
            </w:r>
            <w:r w:rsidR="002827C7">
              <w:rPr>
                <w:sz w:val="18"/>
                <w:szCs w:val="22"/>
              </w:rPr>
              <w:t xml:space="preserve">                     </w:t>
            </w:r>
            <w:sdt>
              <w:sdtPr>
                <w:rPr>
                  <w:sz w:val="18"/>
                  <w:szCs w:val="22"/>
                </w:rPr>
                <w:id w:val="-69894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5C5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8445C5" w:rsidRPr="00D75A37">
              <w:rPr>
                <w:sz w:val="18"/>
                <w:szCs w:val="22"/>
              </w:rPr>
              <w:t>Action Pending</w:t>
            </w:r>
            <w:r w:rsidR="00B56D92" w:rsidRPr="00D75A37">
              <w:rPr>
                <w:sz w:val="18"/>
                <w:szCs w:val="22"/>
              </w:rPr>
              <w:tab/>
            </w:r>
            <w:r w:rsidR="002827C7">
              <w:rPr>
                <w:sz w:val="18"/>
                <w:szCs w:val="22"/>
              </w:rPr>
              <w:t xml:space="preserve">                    </w:t>
            </w:r>
            <w:r w:rsidR="00C2253F">
              <w:rPr>
                <w:sz w:val="18"/>
                <w:szCs w:val="22"/>
              </w:rPr>
              <w:t xml:space="preserve"> </w:t>
            </w:r>
            <w:sdt>
              <w:sdtPr>
                <w:rPr>
                  <w:sz w:val="18"/>
                  <w:szCs w:val="22"/>
                </w:rPr>
                <w:id w:val="-70447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8A3" w:rsidRPr="00D75A37">
                  <w:rPr>
                    <w:rFonts w:ascii="Segoe UI Symbol" w:hAnsi="Segoe UI Symbol" w:cs="Segoe UI Symbol"/>
                    <w:sz w:val="18"/>
                    <w:szCs w:val="22"/>
                  </w:rPr>
                  <w:t>☐</w:t>
                </w:r>
              </w:sdtContent>
            </w:sdt>
            <w:r w:rsidR="00EE58A3" w:rsidRPr="00D75A37">
              <w:rPr>
                <w:sz w:val="18"/>
                <w:szCs w:val="22"/>
              </w:rPr>
              <w:t>Other _______</w:t>
            </w:r>
            <w:r w:rsidR="0096422D">
              <w:rPr>
                <w:sz w:val="18"/>
                <w:szCs w:val="22"/>
              </w:rPr>
              <w:t>________</w:t>
            </w:r>
            <w:r w:rsidR="00EE58A3" w:rsidRPr="00D75A37">
              <w:rPr>
                <w:sz w:val="18"/>
                <w:szCs w:val="22"/>
              </w:rPr>
              <w:t>______</w:t>
            </w:r>
          </w:p>
          <w:p w14:paraId="73CBA3BD" w14:textId="4539F5B6" w:rsidR="004A3563" w:rsidRPr="00D75A37" w:rsidRDefault="00E27D05" w:rsidP="00B56D9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r w:rsidRPr="00D75A37">
              <w:rPr>
                <w:sz w:val="18"/>
                <w:szCs w:val="22"/>
              </w:rPr>
              <w:t xml:space="preserve"> </w:t>
            </w:r>
          </w:p>
          <w:p w14:paraId="46D05818" w14:textId="20583A92" w:rsidR="00E27D05" w:rsidRPr="00D741B7" w:rsidRDefault="00E27D05" w:rsidP="00EE31FA">
            <w:pPr>
              <w:spacing w:after="0"/>
              <w:rPr>
                <w:color w:val="404040" w:themeColor="text1" w:themeTint="BF"/>
                <w:sz w:val="18"/>
                <w:szCs w:val="22"/>
              </w:rPr>
            </w:pPr>
            <w:r w:rsidRPr="00D741B7">
              <w:rPr>
                <w:color w:val="404040" w:themeColor="text1" w:themeTint="BF"/>
                <w:sz w:val="18"/>
                <w:szCs w:val="22"/>
              </w:rPr>
              <w:t>Seclusion/Restraint</w:t>
            </w:r>
          </w:p>
          <w:p w14:paraId="6FD43F5C" w14:textId="27556561" w:rsidR="00EE58A3" w:rsidRDefault="00000000" w:rsidP="00EE31FA">
            <w:pPr>
              <w:pStyle w:val="PBISAppsBulletPoints"/>
              <w:numPr>
                <w:ilvl w:val="0"/>
                <w:numId w:val="0"/>
              </w:numPr>
              <w:spacing w:after="0"/>
              <w:ind w:left="216"/>
            </w:pPr>
            <w:sdt>
              <w:sdtPr>
                <w:rPr>
                  <w:color w:val="404040" w:themeColor="text1" w:themeTint="BF"/>
                  <w:sz w:val="16"/>
                  <w:szCs w:val="20"/>
                </w:rPr>
                <w:id w:val="187526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D05" w:rsidRPr="00D741B7">
                  <w:rPr>
                    <w:rFonts w:ascii="MS Gothic" w:eastAsia="MS Gothic" w:hAnsi="MS Gothic" w:hint="eastAsia"/>
                    <w:color w:val="404040" w:themeColor="text1" w:themeTint="BF"/>
                    <w:sz w:val="16"/>
                    <w:szCs w:val="20"/>
                  </w:rPr>
                  <w:t>☐</w:t>
                </w:r>
              </w:sdtContent>
            </w:sdt>
            <w:proofErr w:type="gramStart"/>
            <w:r w:rsidR="00E27D05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>None</w:t>
            </w:r>
            <w:r w:rsidR="00FD090C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 xml:space="preserve">  </w:t>
            </w:r>
            <w:r w:rsidR="00AB6075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ab/>
            </w:r>
            <w:proofErr w:type="gramEnd"/>
            <w:r w:rsidR="00FD090C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 xml:space="preserve">   </w:t>
            </w:r>
            <w:sdt>
              <w:sdtPr>
                <w:rPr>
                  <w:color w:val="404040" w:themeColor="text1" w:themeTint="BF"/>
                  <w:sz w:val="16"/>
                  <w:szCs w:val="20"/>
                </w:rPr>
                <w:id w:val="-206532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D05" w:rsidRPr="00D741B7">
                  <w:rPr>
                    <w:rFonts w:ascii="MS Gothic" w:eastAsia="MS Gothic" w:hAnsi="MS Gothic" w:hint="eastAsia"/>
                    <w:color w:val="404040" w:themeColor="text1" w:themeTint="BF"/>
                    <w:sz w:val="16"/>
                    <w:szCs w:val="20"/>
                  </w:rPr>
                  <w:t>☐</w:t>
                </w:r>
              </w:sdtContent>
            </w:sdt>
            <w:r w:rsidR="00E27D05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>Restraint</w:t>
            </w:r>
            <w:r w:rsidR="00FD090C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 xml:space="preserve">  </w:t>
            </w:r>
            <w:r w:rsidR="00E27D05" w:rsidRPr="00D741B7">
              <w:rPr>
                <w:color w:val="404040" w:themeColor="text1" w:themeTint="BF"/>
                <w:sz w:val="16"/>
                <w:szCs w:val="20"/>
              </w:rPr>
              <w:tab/>
            </w:r>
            <w:sdt>
              <w:sdtPr>
                <w:rPr>
                  <w:color w:val="404040" w:themeColor="text1" w:themeTint="BF"/>
                  <w:sz w:val="16"/>
                  <w:szCs w:val="20"/>
                </w:rPr>
                <w:id w:val="-701009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D05" w:rsidRPr="00D741B7">
                  <w:rPr>
                    <w:rFonts w:ascii="MS Gothic" w:eastAsia="MS Gothic" w:hAnsi="MS Gothic" w:hint="eastAsia"/>
                    <w:color w:val="404040" w:themeColor="text1" w:themeTint="BF"/>
                    <w:sz w:val="16"/>
                    <w:szCs w:val="20"/>
                  </w:rPr>
                  <w:t>☐</w:t>
                </w:r>
              </w:sdtContent>
            </w:sdt>
            <w:r w:rsidR="00E27D05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>Seclusion</w:t>
            </w:r>
            <w:r w:rsidR="00FD090C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 xml:space="preserve">     </w:t>
            </w:r>
            <w:sdt>
              <w:sdtPr>
                <w:rPr>
                  <w:color w:val="404040" w:themeColor="text1" w:themeTint="BF"/>
                  <w:sz w:val="16"/>
                  <w:szCs w:val="20"/>
                </w:rPr>
                <w:id w:val="-155138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D05" w:rsidRPr="00D741B7">
                  <w:rPr>
                    <w:rFonts w:ascii="MS Gothic" w:eastAsia="MS Gothic" w:hAnsi="MS Gothic" w:hint="eastAsia"/>
                    <w:color w:val="404040" w:themeColor="text1" w:themeTint="BF"/>
                    <w:sz w:val="16"/>
                    <w:szCs w:val="20"/>
                  </w:rPr>
                  <w:t>☐</w:t>
                </w:r>
              </w:sdtContent>
            </w:sdt>
            <w:proofErr w:type="spellStart"/>
            <w:r w:rsidR="00E27D05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>Seclusion</w:t>
            </w:r>
            <w:proofErr w:type="spellEnd"/>
            <w:r w:rsidR="00E27D05" w:rsidRPr="00D741B7">
              <w:rPr>
                <w:i/>
                <w:iCs/>
                <w:color w:val="404040" w:themeColor="text1" w:themeTint="BF"/>
                <w:sz w:val="16"/>
                <w:szCs w:val="20"/>
              </w:rPr>
              <w:t xml:space="preserve"> &amp; Restraint</w:t>
            </w:r>
          </w:p>
        </w:tc>
      </w:tr>
    </w:tbl>
    <w:p w14:paraId="7AD6AE0C" w14:textId="77777777" w:rsidR="004510F4" w:rsidRDefault="00850D21" w:rsidP="00850D21">
      <w:pPr>
        <w:tabs>
          <w:tab w:val="left" w:pos="1960"/>
        </w:tabs>
        <w:rPr>
          <w:rFonts w:ascii="Bariol" w:eastAsiaTheme="majorEastAsia" w:hAnsi="Bariol" w:cstheme="majorBidi"/>
          <w:color w:val="00A94F" w:themeColor="accent1"/>
          <w:sz w:val="24"/>
        </w:rPr>
      </w:pPr>
      <w:r>
        <w:rPr>
          <w:rFonts w:ascii="Bariol" w:eastAsiaTheme="majorEastAsia" w:hAnsi="Bariol" w:cstheme="majorBidi"/>
          <w:color w:val="00A94F" w:themeColor="accent1"/>
          <w:sz w:val="24"/>
        </w:rPr>
        <w:t>Notes</w:t>
      </w:r>
    </w:p>
    <w:p w14:paraId="634551DA" w14:textId="77777777" w:rsidR="004510F4" w:rsidRDefault="004510F4">
      <w:pPr>
        <w:spacing w:after="0" w:line="240" w:lineRule="auto"/>
        <w:rPr>
          <w:rFonts w:ascii="Bariol" w:eastAsiaTheme="majorEastAsia" w:hAnsi="Bariol" w:cstheme="majorBidi"/>
          <w:color w:val="00A94F" w:themeColor="accent1"/>
          <w:sz w:val="24"/>
        </w:rPr>
      </w:pPr>
      <w:r>
        <w:rPr>
          <w:rFonts w:ascii="Bariol" w:eastAsiaTheme="majorEastAsia" w:hAnsi="Bariol" w:cstheme="majorBidi"/>
          <w:color w:val="00A94F" w:themeColor="accent1"/>
          <w:sz w:val="24"/>
        </w:rPr>
        <w:br w:type="page"/>
      </w:r>
    </w:p>
    <w:p w14:paraId="30815970" w14:textId="6BEBA022" w:rsidR="004510F4" w:rsidRPr="00715829" w:rsidRDefault="004510F4" w:rsidP="00964C3A">
      <w:pPr>
        <w:pStyle w:val="PBISAppsHeading1"/>
      </w:pPr>
      <w:r w:rsidRPr="00715829">
        <w:lastRenderedPageBreak/>
        <w:t>SWIS Referral</w:t>
      </w:r>
      <w:r>
        <w:t xml:space="preserve">: </w:t>
      </w:r>
      <w:r w:rsidRPr="00964C3A">
        <w:t>Staff</w:t>
      </w:r>
      <w:r>
        <w:t>-m</w:t>
      </w:r>
      <w:r w:rsidRPr="00715829">
        <w:t xml:space="preserve">anaged </w:t>
      </w:r>
      <w:r>
        <w:t xml:space="preserve">(minor) </w:t>
      </w:r>
      <w:r w:rsidRPr="00715829">
        <w:t>Only</w:t>
      </w:r>
      <w:r>
        <w:t xml:space="preserve"> Example</w:t>
      </w:r>
    </w:p>
    <w:p w14:paraId="6D50EA09" w14:textId="77777777" w:rsidR="004510F4" w:rsidRPr="00BC60F6" w:rsidRDefault="004510F4" w:rsidP="004510F4">
      <w:pPr>
        <w:pStyle w:val="PBISAppsHeading2"/>
        <w:spacing w:before="0" w:line="240" w:lineRule="auto"/>
        <w:rPr>
          <w:sz w:val="20"/>
          <w:szCs w:val="20"/>
        </w:rPr>
      </w:pPr>
      <w:proofErr w:type="gramStart"/>
      <w:r w:rsidRPr="00BC60F6">
        <w:rPr>
          <w:sz w:val="20"/>
          <w:szCs w:val="20"/>
        </w:rPr>
        <w:t>Who</w:t>
      </w:r>
      <w:proofErr w:type="gramEnd"/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875"/>
        <w:gridCol w:w="2430"/>
        <w:gridCol w:w="4045"/>
      </w:tblGrid>
      <w:tr w:rsidR="004510F4" w:rsidRPr="002A6B12" w14:paraId="02DB1A47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"/>
        </w:trPr>
        <w:tc>
          <w:tcPr>
            <w:tcW w:w="287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42F5EFE" w14:textId="77777777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Student</w:t>
            </w:r>
          </w:p>
        </w:tc>
        <w:tc>
          <w:tcPr>
            <w:tcW w:w="243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85C1CB4" w14:textId="77777777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Referring Staff</w:t>
            </w:r>
          </w:p>
        </w:tc>
        <w:tc>
          <w:tcPr>
            <w:tcW w:w="404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0C5E47B" w14:textId="77777777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Others Involved</w:t>
            </w:r>
          </w:p>
        </w:tc>
      </w:tr>
      <w:tr w:rsidR="004510F4" w:rsidRPr="001D6499" w14:paraId="13C2E0FD" w14:textId="77777777" w:rsidTr="00737322">
        <w:trPr>
          <w:trHeight w:val="451"/>
        </w:trPr>
        <w:tc>
          <w:tcPr>
            <w:tcW w:w="287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8BD63C" w14:textId="77777777" w:rsidR="004510F4" w:rsidRPr="001D6499" w:rsidRDefault="004510F4" w:rsidP="00737322">
            <w:pPr>
              <w:spacing w:after="0" w:line="240" w:lineRule="auto"/>
              <w:rPr>
                <w:sz w:val="16"/>
                <w:szCs w:val="16"/>
              </w:rPr>
            </w:pPr>
            <w:r w:rsidRPr="001D6499">
              <w:rPr>
                <w:sz w:val="16"/>
                <w:szCs w:val="16"/>
              </w:rPr>
              <w:t>Name _____________</w:t>
            </w:r>
            <w:r>
              <w:rPr>
                <w:sz w:val="16"/>
                <w:szCs w:val="16"/>
              </w:rPr>
              <w:t>__________</w:t>
            </w:r>
            <w:r w:rsidRPr="001D6499">
              <w:rPr>
                <w:sz w:val="16"/>
                <w:szCs w:val="16"/>
              </w:rPr>
              <w:t>_____</w:t>
            </w:r>
          </w:p>
          <w:p w14:paraId="51A6775E" w14:textId="77777777" w:rsidR="004510F4" w:rsidRPr="001D6499" w:rsidRDefault="004510F4" w:rsidP="0073732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43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3E2B22" w14:textId="77777777" w:rsidR="004510F4" w:rsidRPr="001D6499" w:rsidRDefault="004510F4" w:rsidP="00737322">
            <w:pPr>
              <w:spacing w:after="0" w:line="240" w:lineRule="auto"/>
              <w:rPr>
                <w:sz w:val="16"/>
                <w:szCs w:val="16"/>
              </w:rPr>
            </w:pPr>
            <w:r w:rsidRPr="001D6499">
              <w:rPr>
                <w:sz w:val="16"/>
                <w:szCs w:val="16"/>
              </w:rPr>
              <w:t>Name ___________</w:t>
            </w:r>
            <w:r>
              <w:rPr>
                <w:sz w:val="16"/>
                <w:szCs w:val="16"/>
              </w:rPr>
              <w:t>________</w:t>
            </w:r>
            <w:r w:rsidRPr="001D6499">
              <w:rPr>
                <w:sz w:val="16"/>
                <w:szCs w:val="16"/>
              </w:rPr>
              <w:t>___</w:t>
            </w:r>
            <w:r w:rsidRPr="001D6499">
              <w:rPr>
                <w:sz w:val="16"/>
                <w:szCs w:val="16"/>
              </w:rPr>
              <w:tab/>
            </w:r>
          </w:p>
          <w:p w14:paraId="3E09BD53" w14:textId="77777777" w:rsidR="004510F4" w:rsidRPr="001D6499" w:rsidRDefault="004510F4" w:rsidP="0073732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0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B0EA4D" w14:textId="77777777" w:rsidR="004510F4" w:rsidRPr="001D6499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07570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510F4" w:rsidRPr="001D6499">
              <w:rPr>
                <w:sz w:val="16"/>
                <w:szCs w:val="16"/>
              </w:rPr>
              <w:t xml:space="preserve">None </w:t>
            </w:r>
            <w:r w:rsidR="004510F4" w:rsidRPr="001D6499">
              <w:rPr>
                <w:sz w:val="16"/>
                <w:szCs w:val="16"/>
              </w:rPr>
              <w:tab/>
            </w:r>
            <w:r w:rsidR="004510F4" w:rsidRPr="001D6499">
              <w:rPr>
                <w:sz w:val="16"/>
                <w:szCs w:val="16"/>
              </w:rPr>
              <w:tab/>
            </w:r>
            <w:sdt>
              <w:sdtPr>
                <w:rPr>
                  <w:sz w:val="16"/>
                  <w:szCs w:val="16"/>
                </w:rPr>
                <w:id w:val="-430281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510F4" w:rsidRPr="001D6499">
              <w:rPr>
                <w:sz w:val="16"/>
                <w:szCs w:val="16"/>
              </w:rPr>
              <w:t xml:space="preserve">Peers          </w:t>
            </w:r>
            <w:sdt>
              <w:sdtPr>
                <w:rPr>
                  <w:sz w:val="16"/>
                  <w:szCs w:val="16"/>
                </w:rPr>
                <w:id w:val="-193227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510F4" w:rsidRPr="001D6499">
              <w:rPr>
                <w:sz w:val="16"/>
                <w:szCs w:val="16"/>
              </w:rPr>
              <w:t xml:space="preserve">Staff </w:t>
            </w:r>
            <w:r w:rsidR="004510F4" w:rsidRPr="001D6499">
              <w:rPr>
                <w:sz w:val="16"/>
                <w:szCs w:val="16"/>
              </w:rPr>
              <w:tab/>
            </w:r>
          </w:p>
          <w:p w14:paraId="1C195AF3" w14:textId="77777777" w:rsidR="004510F4" w:rsidRPr="001D6499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87393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510F4" w:rsidRPr="001D6499">
              <w:rPr>
                <w:sz w:val="16"/>
                <w:szCs w:val="16"/>
              </w:rPr>
              <w:t xml:space="preserve">Substitute </w:t>
            </w:r>
            <w:r w:rsidR="004510F4" w:rsidRPr="001D6499">
              <w:rPr>
                <w:sz w:val="16"/>
                <w:szCs w:val="16"/>
              </w:rPr>
              <w:tab/>
            </w:r>
            <w:sdt>
              <w:sdtPr>
                <w:rPr>
                  <w:sz w:val="16"/>
                  <w:szCs w:val="16"/>
                </w:rPr>
                <w:id w:val="-9287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510F4" w:rsidRPr="001D6499">
              <w:rPr>
                <w:sz w:val="16"/>
                <w:szCs w:val="16"/>
              </w:rPr>
              <w:t xml:space="preserve">Teacher      </w:t>
            </w:r>
            <w:sdt>
              <w:sdtPr>
                <w:rPr>
                  <w:sz w:val="16"/>
                  <w:szCs w:val="16"/>
                </w:rPr>
                <w:id w:val="416756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510F4" w:rsidRPr="001D6499">
              <w:rPr>
                <w:sz w:val="16"/>
                <w:szCs w:val="16"/>
              </w:rPr>
              <w:t>Other ________</w:t>
            </w:r>
          </w:p>
        </w:tc>
      </w:tr>
    </w:tbl>
    <w:p w14:paraId="363E130B" w14:textId="7B860108" w:rsidR="004510F4" w:rsidRPr="00BC60F6" w:rsidRDefault="004510F4" w:rsidP="004510F4">
      <w:pPr>
        <w:pStyle w:val="PBISAppsHeading2"/>
        <w:spacing w:before="0" w:line="240" w:lineRule="auto"/>
        <w:rPr>
          <w:sz w:val="20"/>
          <w:szCs w:val="20"/>
        </w:rPr>
      </w:pPr>
      <w:r w:rsidRPr="00BC60F6">
        <w:rPr>
          <w:sz w:val="20"/>
          <w:szCs w:val="20"/>
        </w:rPr>
        <w:t>Context</w:t>
      </w:r>
    </w:p>
    <w:tbl>
      <w:tblPr>
        <w:tblStyle w:val="PBISAppsTable"/>
        <w:tblW w:w="5000" w:type="pct"/>
        <w:tblLook w:val="04A0" w:firstRow="1" w:lastRow="0" w:firstColumn="1" w:lastColumn="0" w:noHBand="0" w:noVBand="1"/>
      </w:tblPr>
      <w:tblGrid>
        <w:gridCol w:w="1885"/>
        <w:gridCol w:w="7465"/>
      </w:tblGrid>
      <w:tr w:rsidR="004510F4" w:rsidRPr="002A6B12" w14:paraId="09181123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tcW w:w="1008" w:type="pc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6D4B44" w14:textId="77777777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Date</w:t>
            </w:r>
          </w:p>
        </w:tc>
        <w:tc>
          <w:tcPr>
            <w:tcW w:w="3992" w:type="pc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ED2102" w14:textId="77777777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Location</w:t>
            </w:r>
          </w:p>
        </w:tc>
      </w:tr>
      <w:tr w:rsidR="004510F4" w14:paraId="6FC4FB9C" w14:textId="77777777" w:rsidTr="00737322">
        <w:trPr>
          <w:trHeight w:val="112"/>
        </w:trPr>
        <w:tc>
          <w:tcPr>
            <w:tcW w:w="1008" w:type="pct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B562329" w14:textId="77777777" w:rsidR="004510F4" w:rsidRPr="006230E5" w:rsidRDefault="004510F4" w:rsidP="00737322">
            <w:pPr>
              <w:spacing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3992" w:type="pct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8FC59F" w14:textId="1E246E14" w:rsidR="004510F4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432053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Classroom</w:t>
            </w:r>
            <w:r w:rsidR="004510F4" w:rsidRPr="0082683B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58056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Distance Learning</w:t>
            </w:r>
            <w:r w:rsidR="004510F4" w:rsidRPr="0082683B">
              <w:rPr>
                <w:sz w:val="16"/>
                <w:szCs w:val="20"/>
              </w:rPr>
              <w:tab/>
            </w:r>
            <w:r w:rsidR="004510F4">
              <w:rPr>
                <w:sz w:val="16"/>
                <w:szCs w:val="20"/>
              </w:rPr>
              <w:t xml:space="preserve">                      </w:t>
            </w:r>
            <w:sdt>
              <w:sdtPr>
                <w:rPr>
                  <w:sz w:val="16"/>
                  <w:szCs w:val="20"/>
                </w:rPr>
                <w:id w:val="-94715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Hall/Breezeway</w:t>
            </w:r>
            <w:r w:rsidR="004510F4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-1230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Cafeteria</w:t>
            </w:r>
          </w:p>
          <w:p w14:paraId="509D23A0" w14:textId="6DCE4B1C" w:rsidR="004510F4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152952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Bathroom </w:t>
            </w:r>
            <w:r w:rsidR="004510F4" w:rsidRPr="0082683B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2790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Playground</w:t>
            </w:r>
            <w:r w:rsidR="004510F4">
              <w:rPr>
                <w:sz w:val="16"/>
                <w:szCs w:val="20"/>
              </w:rPr>
              <w:t xml:space="preserve">/Outdoor                </w:t>
            </w:r>
            <w:sdt>
              <w:sdtPr>
                <w:rPr>
                  <w:sz w:val="16"/>
                  <w:szCs w:val="20"/>
                </w:rPr>
                <w:id w:val="-1102334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Locker Room </w:t>
            </w:r>
            <w:r w:rsidR="004510F4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-2215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Gym</w:t>
            </w:r>
          </w:p>
          <w:p w14:paraId="376C9A2D" w14:textId="601702AB" w:rsidR="004510F4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118370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Art Room</w:t>
            </w:r>
            <w:r w:rsidR="004510F4" w:rsidRPr="0082683B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1368028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Library</w:t>
            </w:r>
            <w:r w:rsidR="004510F4" w:rsidRPr="0082683B">
              <w:rPr>
                <w:sz w:val="16"/>
                <w:szCs w:val="20"/>
              </w:rPr>
              <w:tab/>
            </w:r>
            <w:r w:rsidR="004510F4" w:rsidRPr="0082683B">
              <w:rPr>
                <w:sz w:val="16"/>
                <w:szCs w:val="20"/>
              </w:rPr>
              <w:tab/>
            </w:r>
            <w:r w:rsidR="004510F4">
              <w:rPr>
                <w:sz w:val="16"/>
                <w:szCs w:val="20"/>
              </w:rPr>
              <w:t xml:space="preserve">                      </w:t>
            </w:r>
            <w:sdt>
              <w:sdtPr>
                <w:rPr>
                  <w:sz w:val="16"/>
                  <w:szCs w:val="20"/>
                </w:rPr>
                <w:id w:val="9714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Music Room </w:t>
            </w:r>
            <w:r w:rsidR="004510F4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-181648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Computer Lab </w:t>
            </w:r>
          </w:p>
          <w:p w14:paraId="5C637D26" w14:textId="60C77D19" w:rsidR="004510F4" w:rsidRPr="0034419E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6"/>
                  <w:szCs w:val="20"/>
                </w:rPr>
                <w:id w:val="1346207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Common </w:t>
            </w:r>
            <w:proofErr w:type="gramStart"/>
            <w:r w:rsidR="004510F4" w:rsidRPr="0082683B">
              <w:rPr>
                <w:sz w:val="16"/>
                <w:szCs w:val="20"/>
              </w:rPr>
              <w:t xml:space="preserve">Area  </w:t>
            </w:r>
            <w:r w:rsidR="004510F4" w:rsidRPr="0082683B">
              <w:rPr>
                <w:sz w:val="16"/>
                <w:szCs w:val="20"/>
              </w:rPr>
              <w:tab/>
            </w:r>
            <w:proofErr w:type="gramEnd"/>
            <w:sdt>
              <w:sdtPr>
                <w:rPr>
                  <w:sz w:val="16"/>
                  <w:szCs w:val="20"/>
                </w:rPr>
                <w:id w:val="-44246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Special Event/Field Trip</w:t>
            </w:r>
            <w:r w:rsidR="004510F4">
              <w:rPr>
                <w:sz w:val="16"/>
                <w:szCs w:val="20"/>
              </w:rPr>
              <w:t xml:space="preserve">          </w:t>
            </w:r>
            <w:sdt>
              <w:sdtPr>
                <w:rPr>
                  <w:sz w:val="16"/>
                  <w:szCs w:val="20"/>
                </w:rPr>
                <w:id w:val="-9394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Off Campus</w:t>
            </w:r>
            <w:r w:rsidR="004510F4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138752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Other _______________</w:t>
            </w:r>
          </w:p>
        </w:tc>
      </w:tr>
      <w:tr w:rsidR="004510F4" w14:paraId="76E1ED9F" w14:textId="77777777" w:rsidTr="00737322">
        <w:trPr>
          <w:trHeight w:val="118"/>
        </w:trPr>
        <w:tc>
          <w:tcPr>
            <w:tcW w:w="1008" w:type="pct"/>
            <w:shd w:val="clear" w:color="auto" w:fill="00A94F" w:themeFill="accent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F58395" w14:textId="77777777" w:rsidR="004510F4" w:rsidRDefault="004510F4" w:rsidP="00737322">
            <w:pPr>
              <w:spacing w:after="0" w:line="240" w:lineRule="auto"/>
              <w:jc w:val="center"/>
            </w:pPr>
            <w:r w:rsidRPr="002A6B12">
              <w:rPr>
                <w:rFonts w:ascii="Bariol" w:hAnsi="Bariol"/>
                <w:color w:val="FFFFFF" w:themeColor="background1"/>
                <w:szCs w:val="20"/>
              </w:rPr>
              <w:t>Time</w:t>
            </w:r>
          </w:p>
        </w:tc>
        <w:tc>
          <w:tcPr>
            <w:tcW w:w="3992" w:type="pct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C5EB55" w14:textId="77777777" w:rsidR="004510F4" w:rsidRDefault="004510F4" w:rsidP="00737322">
            <w:pPr>
              <w:pStyle w:val="PBISAppsBulletPoints"/>
              <w:numPr>
                <w:ilvl w:val="0"/>
                <w:numId w:val="0"/>
              </w:numPr>
              <w:rPr>
                <w:rFonts w:ascii="MS Gothic" w:eastAsia="MS Gothic" w:hAnsi="MS Gothic"/>
              </w:rPr>
            </w:pPr>
          </w:p>
        </w:tc>
      </w:tr>
      <w:tr w:rsidR="004510F4" w14:paraId="730AB209" w14:textId="77777777" w:rsidTr="00737322">
        <w:trPr>
          <w:trHeight w:val="20"/>
        </w:trPr>
        <w:tc>
          <w:tcPr>
            <w:tcW w:w="1008" w:type="pct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465F37B" w14:textId="77777777" w:rsidR="004510F4" w:rsidRPr="006230E5" w:rsidRDefault="004510F4" w:rsidP="00737322">
            <w:pPr>
              <w:spacing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3992" w:type="pct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3AA64C" w14:textId="77777777" w:rsidR="004510F4" w:rsidRDefault="004510F4" w:rsidP="00737322">
            <w:pPr>
              <w:pStyle w:val="PBISAppsBulletPoints"/>
              <w:numPr>
                <w:ilvl w:val="0"/>
                <w:numId w:val="0"/>
              </w:numPr>
              <w:spacing w:after="0"/>
              <w:rPr>
                <w:rFonts w:ascii="MS Gothic" w:eastAsia="MS Gothic" w:hAnsi="MS Gothic"/>
              </w:rPr>
            </w:pPr>
          </w:p>
        </w:tc>
      </w:tr>
    </w:tbl>
    <w:p w14:paraId="7C5CE9D8" w14:textId="77777777" w:rsidR="004510F4" w:rsidRPr="00BC60F6" w:rsidRDefault="004510F4" w:rsidP="004510F4">
      <w:pPr>
        <w:pStyle w:val="PBISAppsHeading2"/>
        <w:spacing w:before="0" w:line="240" w:lineRule="auto"/>
        <w:rPr>
          <w:sz w:val="20"/>
          <w:szCs w:val="20"/>
        </w:rPr>
      </w:pPr>
      <w:r w:rsidRPr="00BC60F6">
        <w:rPr>
          <w:sz w:val="20"/>
          <w:szCs w:val="20"/>
        </w:rPr>
        <w:t>What Behavior</w:t>
      </w:r>
    </w:p>
    <w:tbl>
      <w:tblPr>
        <w:tblStyle w:val="PBISAppsTable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4510F4" w:rsidRPr="002A6B12" w14:paraId="48A50537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tcW w:w="5000" w:type="pc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83F6F0" w14:textId="1A1B697B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Staff-</w:t>
            </w:r>
            <w:r w:rsidR="002827C7">
              <w:rPr>
                <w:rFonts w:ascii="Bariol" w:hAnsi="Bariol"/>
                <w:szCs w:val="20"/>
              </w:rPr>
              <w:t>m</w:t>
            </w:r>
            <w:r w:rsidRPr="002A6B12">
              <w:rPr>
                <w:rFonts w:ascii="Bariol" w:hAnsi="Bariol"/>
                <w:szCs w:val="20"/>
              </w:rPr>
              <w:t>anaged Behavior</w:t>
            </w:r>
          </w:p>
        </w:tc>
      </w:tr>
      <w:tr w:rsidR="004510F4" w:rsidRPr="0082683B" w14:paraId="7EE8F461" w14:textId="77777777" w:rsidTr="00737322">
        <w:trPr>
          <w:trHeight w:val="550"/>
        </w:trPr>
        <w:tc>
          <w:tcPr>
            <w:tcW w:w="5000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C5F960" w14:textId="0DC68A40" w:rsidR="004510F4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2043747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Inappropriate Language </w:t>
            </w:r>
            <w:r w:rsidR="004510F4" w:rsidRPr="0082683B">
              <w:rPr>
                <w:sz w:val="16"/>
                <w:szCs w:val="20"/>
              </w:rPr>
              <w:tab/>
            </w:r>
            <w:r w:rsidR="004510F4">
              <w:rPr>
                <w:sz w:val="16"/>
                <w:szCs w:val="20"/>
              </w:rPr>
              <w:t xml:space="preserve">                        </w:t>
            </w:r>
            <w:sdt>
              <w:sdtPr>
                <w:rPr>
                  <w:sz w:val="16"/>
                  <w:szCs w:val="20"/>
                </w:rPr>
                <w:id w:val="1008560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Material/Property Misuse </w:t>
            </w:r>
            <w:r w:rsidR="004510F4" w:rsidRPr="0082683B">
              <w:rPr>
                <w:sz w:val="16"/>
                <w:szCs w:val="20"/>
              </w:rPr>
              <w:tab/>
            </w:r>
            <w:r w:rsidR="004510F4">
              <w:rPr>
                <w:sz w:val="16"/>
                <w:szCs w:val="20"/>
              </w:rPr>
              <w:t xml:space="preserve">             </w:t>
            </w:r>
            <w:sdt>
              <w:sdtPr>
                <w:rPr>
                  <w:sz w:val="16"/>
                  <w:szCs w:val="20"/>
                </w:rPr>
                <w:id w:val="-1573647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Physical Contact/ Aggression </w:t>
            </w:r>
          </w:p>
          <w:p w14:paraId="2EFCD562" w14:textId="37259B2E" w:rsidR="004510F4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60226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Dress Code Violation </w:t>
            </w:r>
            <w:r w:rsidR="004510F4" w:rsidRPr="0082683B">
              <w:rPr>
                <w:sz w:val="16"/>
                <w:szCs w:val="20"/>
              </w:rPr>
              <w:tab/>
            </w:r>
            <w:r w:rsidR="004510F4">
              <w:rPr>
                <w:sz w:val="16"/>
                <w:szCs w:val="20"/>
              </w:rPr>
              <w:t xml:space="preserve">                        </w:t>
            </w:r>
            <w:sdt>
              <w:sdtPr>
                <w:rPr>
                  <w:sz w:val="16"/>
                  <w:szCs w:val="20"/>
                </w:rPr>
                <w:id w:val="60130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>Tech Violation</w:t>
            </w:r>
            <w:r w:rsidR="004510F4" w:rsidRPr="0082683B">
              <w:rPr>
                <w:sz w:val="16"/>
                <w:szCs w:val="20"/>
              </w:rPr>
              <w:tab/>
            </w:r>
            <w:r w:rsidR="004510F4" w:rsidRPr="0082683B">
              <w:rPr>
                <w:sz w:val="16"/>
                <w:szCs w:val="20"/>
              </w:rPr>
              <w:tab/>
            </w:r>
            <w:r w:rsidR="004510F4">
              <w:rPr>
                <w:sz w:val="16"/>
                <w:szCs w:val="20"/>
              </w:rPr>
              <w:t xml:space="preserve">             </w:t>
            </w:r>
            <w:sdt>
              <w:sdtPr>
                <w:rPr>
                  <w:sz w:val="16"/>
                  <w:szCs w:val="20"/>
                </w:rPr>
                <w:id w:val="212387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Tardy </w:t>
            </w:r>
            <w:r w:rsidR="004510F4" w:rsidRPr="0082683B">
              <w:rPr>
                <w:sz w:val="16"/>
                <w:szCs w:val="20"/>
              </w:rPr>
              <w:tab/>
            </w:r>
            <w:r w:rsidR="004510F4" w:rsidRPr="0082683B">
              <w:rPr>
                <w:sz w:val="16"/>
                <w:szCs w:val="20"/>
              </w:rPr>
              <w:tab/>
            </w:r>
            <w:r w:rsidR="004510F4" w:rsidRPr="0082683B">
              <w:rPr>
                <w:sz w:val="16"/>
                <w:szCs w:val="20"/>
              </w:rPr>
              <w:tab/>
            </w:r>
          </w:p>
          <w:p w14:paraId="3492CDAB" w14:textId="3E5C5A81" w:rsidR="004510F4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8260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Disrespect  </w:t>
            </w:r>
            <w:r w:rsidR="004510F4">
              <w:rPr>
                <w:sz w:val="16"/>
                <w:szCs w:val="20"/>
              </w:rPr>
              <w:t xml:space="preserve">                                                           </w:t>
            </w:r>
            <w:r w:rsidR="004510F4" w:rsidRPr="0082683B">
              <w:rPr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768661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Disruption </w:t>
            </w:r>
            <w:r w:rsidR="004510F4" w:rsidRPr="0082683B">
              <w:rPr>
                <w:sz w:val="16"/>
                <w:szCs w:val="20"/>
              </w:rPr>
              <w:tab/>
            </w:r>
            <w:r w:rsidR="004510F4">
              <w:rPr>
                <w:sz w:val="16"/>
                <w:szCs w:val="20"/>
              </w:rPr>
              <w:t xml:space="preserve">                                    </w:t>
            </w:r>
            <w:sdt>
              <w:sdtPr>
                <w:rPr>
                  <w:sz w:val="16"/>
                  <w:szCs w:val="20"/>
                </w:rPr>
                <w:id w:val="148072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82683B">
              <w:rPr>
                <w:sz w:val="16"/>
                <w:szCs w:val="20"/>
              </w:rPr>
              <w:t xml:space="preserve">Defiance </w:t>
            </w:r>
            <w:r w:rsidR="004510F4" w:rsidRPr="0082683B">
              <w:rPr>
                <w:sz w:val="16"/>
                <w:szCs w:val="20"/>
              </w:rPr>
              <w:tab/>
            </w:r>
            <w:r w:rsidR="002827C7">
              <w:rPr>
                <w:sz w:val="16"/>
                <w:szCs w:val="20"/>
              </w:rPr>
              <w:t xml:space="preserve">                  </w:t>
            </w:r>
            <w:sdt>
              <w:sdtPr>
                <w:rPr>
                  <w:sz w:val="16"/>
                  <w:szCs w:val="20"/>
                </w:rPr>
                <w:id w:val="-66880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proofErr w:type="gramStart"/>
            <w:r w:rsidR="004510F4" w:rsidRPr="0082683B">
              <w:rPr>
                <w:sz w:val="16"/>
                <w:szCs w:val="20"/>
              </w:rPr>
              <w:t>Other  _</w:t>
            </w:r>
            <w:proofErr w:type="gramEnd"/>
            <w:r w:rsidR="004510F4" w:rsidRPr="0082683B">
              <w:rPr>
                <w:sz w:val="16"/>
                <w:szCs w:val="20"/>
              </w:rPr>
              <w:t>_______________________</w:t>
            </w:r>
          </w:p>
        </w:tc>
      </w:tr>
    </w:tbl>
    <w:p w14:paraId="49F43695" w14:textId="77777777" w:rsidR="004510F4" w:rsidRPr="00BC60F6" w:rsidRDefault="004510F4" w:rsidP="004510F4">
      <w:pPr>
        <w:pStyle w:val="PBISAppsHeading2"/>
        <w:spacing w:before="0" w:line="240" w:lineRule="auto"/>
        <w:rPr>
          <w:sz w:val="20"/>
          <w:szCs w:val="20"/>
        </w:rPr>
      </w:pPr>
      <w:r w:rsidRPr="00BC60F6">
        <w:rPr>
          <w:sz w:val="20"/>
          <w:szCs w:val="20"/>
        </w:rPr>
        <w:t xml:space="preserve">Staff Perceptions and Response 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4510F4" w:rsidRPr="002A6B12" w14:paraId="4C3A096F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tcW w:w="269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DECA05" w14:textId="77777777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Perceived Motivation</w:t>
            </w:r>
          </w:p>
        </w:tc>
        <w:tc>
          <w:tcPr>
            <w:tcW w:w="66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F8FE21" w14:textId="77777777" w:rsidR="004510F4" w:rsidRPr="002A6B12" w:rsidRDefault="004510F4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 xml:space="preserve">Actions </w:t>
            </w:r>
            <w:proofErr w:type="gramStart"/>
            <w:r w:rsidRPr="002A6B12">
              <w:rPr>
                <w:rFonts w:ascii="Bariol" w:hAnsi="Bariol"/>
                <w:szCs w:val="20"/>
              </w:rPr>
              <w:t>Taken</w:t>
            </w:r>
            <w:r w:rsidRPr="002A6B12">
              <w:rPr>
                <w:rFonts w:ascii="Bariol" w:hAnsi="Bariol"/>
                <w:i/>
                <w:iCs/>
                <w:szCs w:val="20"/>
              </w:rPr>
              <w:t xml:space="preserve">  (</w:t>
            </w:r>
            <w:proofErr w:type="gramEnd"/>
            <w:r w:rsidRPr="002A6B12">
              <w:rPr>
                <w:rFonts w:ascii="Bariol" w:hAnsi="Bariol"/>
                <w:i/>
                <w:iCs/>
                <w:szCs w:val="20"/>
              </w:rPr>
              <w:t>Circle most severe)</w:t>
            </w:r>
          </w:p>
        </w:tc>
      </w:tr>
      <w:tr w:rsidR="004510F4" w14:paraId="080173F3" w14:textId="77777777" w:rsidTr="00737322">
        <w:trPr>
          <w:trHeight w:val="735"/>
        </w:trPr>
        <w:tc>
          <w:tcPr>
            <w:tcW w:w="269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88D22B" w14:textId="77777777" w:rsidR="004510F4" w:rsidRPr="00EF5666" w:rsidRDefault="004510F4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 w:rsidRPr="00EF56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70413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5666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EF5666">
              <w:rPr>
                <w:sz w:val="16"/>
                <w:szCs w:val="16"/>
              </w:rPr>
              <w:t xml:space="preserve">Esc Adult(s) </w:t>
            </w:r>
            <w:r>
              <w:rPr>
                <w:sz w:val="16"/>
                <w:szCs w:val="16"/>
              </w:rPr>
              <w:tab/>
            </w:r>
            <w:sdt>
              <w:sdtPr>
                <w:rPr>
                  <w:sz w:val="16"/>
                  <w:szCs w:val="16"/>
                </w:rPr>
                <w:id w:val="1082568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5666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EF5666">
              <w:rPr>
                <w:sz w:val="16"/>
                <w:szCs w:val="16"/>
              </w:rPr>
              <w:t xml:space="preserve">Esc Peer(s) </w:t>
            </w:r>
          </w:p>
          <w:p w14:paraId="40F3BC93" w14:textId="798EE28B" w:rsidR="004510F4" w:rsidRPr="00EF5666" w:rsidRDefault="002827C7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-175781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EF5666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510F4" w:rsidRPr="00EF5666">
              <w:rPr>
                <w:sz w:val="16"/>
                <w:szCs w:val="16"/>
              </w:rPr>
              <w:t>Esc Tasks/</w:t>
            </w:r>
            <w:proofErr w:type="spellStart"/>
            <w:r w:rsidR="004510F4" w:rsidRPr="00EF5666">
              <w:rPr>
                <w:sz w:val="16"/>
                <w:szCs w:val="16"/>
              </w:rPr>
              <w:t>Activ</w:t>
            </w:r>
            <w:proofErr w:type="spellEnd"/>
            <w:r w:rsidR="004510F4" w:rsidRPr="00EF5666">
              <w:rPr>
                <w:sz w:val="16"/>
                <w:szCs w:val="16"/>
              </w:rPr>
              <w:t xml:space="preserve">/Sensory </w:t>
            </w:r>
          </w:p>
          <w:p w14:paraId="06B4090F" w14:textId="77777777" w:rsidR="002827C7" w:rsidRDefault="002827C7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27428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proofErr w:type="spellStart"/>
            <w:r w:rsidR="004510F4" w:rsidRPr="00C25D83">
              <w:rPr>
                <w:sz w:val="16"/>
                <w:szCs w:val="16"/>
              </w:rPr>
              <w:t>Obt</w:t>
            </w:r>
            <w:proofErr w:type="spellEnd"/>
            <w:r w:rsidR="004510F4" w:rsidRPr="00C25D83">
              <w:rPr>
                <w:sz w:val="16"/>
                <w:szCs w:val="16"/>
              </w:rPr>
              <w:t xml:space="preserve"> Adult Attn</w:t>
            </w:r>
            <w:r w:rsidR="004510F4">
              <w:rPr>
                <w:sz w:val="16"/>
                <w:szCs w:val="16"/>
              </w:rPr>
              <w:t xml:space="preserve">   </w:t>
            </w:r>
            <w:r w:rsidR="004510F4">
              <w:rPr>
                <w:sz w:val="16"/>
                <w:szCs w:val="16"/>
              </w:rPr>
              <w:tab/>
            </w:r>
          </w:p>
          <w:p w14:paraId="61961E07" w14:textId="43CC34A1" w:rsidR="004510F4" w:rsidRDefault="002827C7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244614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C25D83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proofErr w:type="spellStart"/>
            <w:r w:rsidR="004510F4" w:rsidRPr="00C25D83">
              <w:rPr>
                <w:sz w:val="16"/>
                <w:szCs w:val="16"/>
              </w:rPr>
              <w:t>Obt</w:t>
            </w:r>
            <w:proofErr w:type="spellEnd"/>
            <w:r w:rsidR="004510F4" w:rsidRPr="00C25D83">
              <w:rPr>
                <w:sz w:val="16"/>
                <w:szCs w:val="16"/>
              </w:rPr>
              <w:t xml:space="preserve"> Peer Attn</w:t>
            </w:r>
          </w:p>
          <w:p w14:paraId="570AEF73" w14:textId="0C0BD677" w:rsidR="004510F4" w:rsidRPr="00AD3AB6" w:rsidRDefault="002827C7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-381860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C25D83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proofErr w:type="spellStart"/>
            <w:r w:rsidR="004510F4" w:rsidRPr="00C25D83">
              <w:rPr>
                <w:sz w:val="16"/>
                <w:szCs w:val="16"/>
              </w:rPr>
              <w:t>Obt</w:t>
            </w:r>
            <w:proofErr w:type="spellEnd"/>
            <w:r w:rsidR="004510F4" w:rsidRPr="00C25D83">
              <w:rPr>
                <w:sz w:val="16"/>
                <w:szCs w:val="16"/>
              </w:rPr>
              <w:t xml:space="preserve"> Items/</w:t>
            </w:r>
            <w:proofErr w:type="spellStart"/>
            <w:r w:rsidR="004510F4" w:rsidRPr="00C25D83">
              <w:rPr>
                <w:sz w:val="16"/>
                <w:szCs w:val="16"/>
              </w:rPr>
              <w:t>Activ</w:t>
            </w:r>
            <w:proofErr w:type="spellEnd"/>
            <w:r w:rsidR="004510F4" w:rsidRPr="00C25D83">
              <w:rPr>
                <w:sz w:val="16"/>
                <w:szCs w:val="16"/>
              </w:rPr>
              <w:t xml:space="preserve">/Sensory </w:t>
            </w:r>
          </w:p>
        </w:tc>
        <w:tc>
          <w:tcPr>
            <w:tcW w:w="66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90E0BF" w14:textId="77777777" w:rsidR="004510F4" w:rsidRPr="000F5A0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sz w:val="14"/>
                <w:szCs w:val="18"/>
              </w:rPr>
            </w:pPr>
            <w:sdt>
              <w:sdtPr>
                <w:rPr>
                  <w:sz w:val="16"/>
                  <w:szCs w:val="20"/>
                </w:rPr>
                <w:id w:val="63752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Restorative Practice – </w:t>
            </w:r>
            <w:r w:rsidR="004510F4" w:rsidRPr="000F5A0A">
              <w:rPr>
                <w:i/>
                <w:iCs/>
                <w:sz w:val="14"/>
                <w:szCs w:val="18"/>
              </w:rPr>
              <w:t>Identify Subtype</w:t>
            </w:r>
            <w:r w:rsidR="004510F4" w:rsidRPr="000F5A0A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4"/>
                  <w:szCs w:val="18"/>
                </w:rPr>
                <w:id w:val="-107612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r w:rsidR="004510F4" w:rsidRPr="000F5A0A">
              <w:rPr>
                <w:i/>
                <w:iCs/>
                <w:sz w:val="14"/>
                <w:szCs w:val="18"/>
              </w:rPr>
              <w:t xml:space="preserve">Chat    </w:t>
            </w:r>
            <w:sdt>
              <w:sdtPr>
                <w:rPr>
                  <w:sz w:val="14"/>
                  <w:szCs w:val="18"/>
                </w:rPr>
                <w:id w:val="1041474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r w:rsidR="004510F4" w:rsidRPr="006C6145">
              <w:rPr>
                <w:i/>
                <w:iCs/>
                <w:sz w:val="14"/>
                <w:szCs w:val="18"/>
              </w:rPr>
              <w:t xml:space="preserve">Impromptu </w:t>
            </w:r>
            <w:r w:rsidR="004510F4" w:rsidRPr="000F5A0A">
              <w:rPr>
                <w:i/>
                <w:iCs/>
                <w:sz w:val="14"/>
                <w:szCs w:val="18"/>
              </w:rPr>
              <w:t xml:space="preserve">Circle    </w:t>
            </w:r>
            <w:sdt>
              <w:sdtPr>
                <w:rPr>
                  <w:sz w:val="14"/>
                  <w:szCs w:val="18"/>
                </w:rPr>
                <w:id w:val="-49704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proofErr w:type="gramStart"/>
            <w:r w:rsidR="004510F4">
              <w:rPr>
                <w:i/>
                <w:iCs/>
                <w:sz w:val="14"/>
                <w:szCs w:val="18"/>
              </w:rPr>
              <w:t>Conference</w:t>
            </w:r>
            <w:proofErr w:type="gramEnd"/>
          </w:p>
          <w:p w14:paraId="260AF4A7" w14:textId="2E774441" w:rsidR="004510F4" w:rsidRPr="000F5A0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1388415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Conference with Student </w:t>
            </w:r>
            <w:r w:rsidR="004510F4" w:rsidRPr="000F5A0A">
              <w:rPr>
                <w:sz w:val="16"/>
                <w:szCs w:val="20"/>
              </w:rPr>
              <w:tab/>
              <w:t xml:space="preserve">      </w:t>
            </w:r>
            <w:r w:rsidR="002827C7">
              <w:rPr>
                <w:sz w:val="16"/>
                <w:szCs w:val="20"/>
              </w:rPr>
              <w:t xml:space="preserve"> </w:t>
            </w:r>
            <w:r w:rsidR="004510F4" w:rsidRPr="000F5A0A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6"/>
                  <w:szCs w:val="20"/>
                </w:rPr>
                <w:id w:val="-96720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Individualized Instruction    </w:t>
            </w:r>
            <w:sdt>
              <w:sdtPr>
                <w:rPr>
                  <w:sz w:val="16"/>
                  <w:szCs w:val="20"/>
                </w:rPr>
                <w:id w:val="176411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Caregiver Contact     </w:t>
            </w:r>
          </w:p>
          <w:p w14:paraId="14D5BEDB" w14:textId="6A501DF2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color w:val="262626" w:themeColor="text1" w:themeTint="D9"/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820811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Request for Additional Support  </w:t>
            </w:r>
            <w:sdt>
              <w:sdtPr>
                <w:rPr>
                  <w:sz w:val="16"/>
                  <w:szCs w:val="20"/>
                </w:rPr>
                <w:id w:val="543254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Community Service </w:t>
            </w:r>
            <w:r w:rsidR="004510F4" w:rsidRPr="000F5A0A">
              <w:rPr>
                <w:sz w:val="16"/>
                <w:szCs w:val="20"/>
              </w:rPr>
              <w:tab/>
            </w:r>
            <w:r w:rsidR="002827C7">
              <w:rPr>
                <w:sz w:val="16"/>
                <w:szCs w:val="20"/>
              </w:rPr>
              <w:t xml:space="preserve">     </w:t>
            </w:r>
            <w:sdt>
              <w:sdtPr>
                <w:rPr>
                  <w:sz w:val="16"/>
                  <w:szCs w:val="20"/>
                </w:rPr>
                <w:id w:val="69134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Restitution </w:t>
            </w:r>
            <w:r w:rsidR="004510F4" w:rsidRPr="000F5A0A">
              <w:rPr>
                <w:sz w:val="16"/>
                <w:szCs w:val="20"/>
              </w:rPr>
              <w:tab/>
            </w:r>
            <w:r w:rsidR="004510F4" w:rsidRPr="000F5A0A">
              <w:rPr>
                <w:sz w:val="16"/>
                <w:szCs w:val="20"/>
              </w:rPr>
              <w:br/>
            </w:r>
            <w:sdt>
              <w:sdtPr>
                <w:rPr>
                  <w:sz w:val="16"/>
                  <w:szCs w:val="20"/>
                </w:rPr>
                <w:id w:val="-298151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 xml:space="preserve">Loss of Privilege </w:t>
            </w:r>
            <w:r w:rsidR="002827C7">
              <w:rPr>
                <w:sz w:val="16"/>
                <w:szCs w:val="20"/>
              </w:rPr>
              <w:t xml:space="preserve">           </w:t>
            </w:r>
            <w:r w:rsidR="004510F4" w:rsidRPr="000F5A0A">
              <w:rPr>
                <w:sz w:val="16"/>
                <w:szCs w:val="20"/>
              </w:rPr>
              <w:tab/>
              <w:t xml:space="preserve"> </w:t>
            </w:r>
            <w:r w:rsidR="002827C7">
              <w:rPr>
                <w:sz w:val="16"/>
                <w:szCs w:val="20"/>
              </w:rPr>
              <w:t xml:space="preserve">      </w:t>
            </w:r>
            <w:r w:rsidR="004510F4" w:rsidRPr="000F5A0A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6"/>
                  <w:szCs w:val="20"/>
                </w:rPr>
                <w:id w:val="-1841530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>Additional Attendance</w:t>
            </w:r>
            <w:r w:rsidR="004510F4" w:rsidRPr="000F5A0A">
              <w:rPr>
                <w:color w:val="262626" w:themeColor="text1" w:themeTint="D9"/>
                <w:sz w:val="16"/>
                <w:szCs w:val="20"/>
              </w:rPr>
              <w:tab/>
            </w:r>
          </w:p>
          <w:p w14:paraId="13AA5166" w14:textId="39D04D7A" w:rsidR="004510F4" w:rsidRDefault="00000000" w:rsidP="002827C7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color w:val="262626" w:themeColor="text1" w:themeTint="D9"/>
                  <w:sz w:val="16"/>
                  <w:szCs w:val="20"/>
                </w:rPr>
                <w:id w:val="-196417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>
                  <w:rPr>
                    <w:rFonts w:ascii="MS Gothic" w:eastAsia="MS Gothic" w:hAnsi="MS Gothic" w:hint="eastAsia"/>
                    <w:color w:val="262626" w:themeColor="text1" w:themeTint="D9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color w:val="262626" w:themeColor="text1" w:themeTint="D9"/>
                <w:sz w:val="16"/>
                <w:szCs w:val="20"/>
              </w:rPr>
              <w:t>Classroom Exclusion/Time-Out</w:t>
            </w:r>
            <w:r w:rsidR="004510F4" w:rsidRPr="000F5A0A">
              <w:rPr>
                <w:sz w:val="16"/>
                <w:szCs w:val="20"/>
              </w:rPr>
              <w:t xml:space="preserve"> </w:t>
            </w:r>
            <w:r w:rsidR="002827C7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6"/>
                  <w:szCs w:val="20"/>
                </w:rPr>
                <w:id w:val="-79728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>Action Pending</w:t>
            </w:r>
            <w:r w:rsidR="004510F4" w:rsidRPr="000F5A0A">
              <w:rPr>
                <w:sz w:val="16"/>
                <w:szCs w:val="20"/>
              </w:rPr>
              <w:tab/>
              <w:t xml:space="preserve"> </w:t>
            </w:r>
            <w:r w:rsidR="002827C7">
              <w:rPr>
                <w:sz w:val="16"/>
                <w:szCs w:val="20"/>
              </w:rPr>
              <w:t xml:space="preserve">    </w:t>
            </w:r>
            <w:sdt>
              <w:sdtPr>
                <w:rPr>
                  <w:sz w:val="16"/>
                  <w:szCs w:val="20"/>
                </w:rPr>
                <w:id w:val="-913707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10F4" w:rsidRPr="000F5A0A">
                  <w:rPr>
                    <w:rFonts w:ascii="Segoe UI Symbol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4510F4" w:rsidRPr="000F5A0A">
              <w:rPr>
                <w:sz w:val="16"/>
                <w:szCs w:val="20"/>
              </w:rPr>
              <w:t>Other________________________</w:t>
            </w:r>
          </w:p>
        </w:tc>
      </w:tr>
    </w:tbl>
    <w:p w14:paraId="5D1B7BBD" w14:textId="37BF96F2" w:rsidR="002827C7" w:rsidRDefault="002827C7" w:rsidP="002827C7">
      <w:pPr>
        <w:tabs>
          <w:tab w:val="left" w:pos="1960"/>
        </w:tabs>
        <w:spacing w:after="0"/>
        <w:rPr>
          <w:rFonts w:ascii="Bariol" w:eastAsiaTheme="majorEastAsia" w:hAnsi="Bariol" w:cstheme="majorBidi"/>
          <w:color w:val="00A94F" w:themeColor="accent1"/>
          <w:sz w:val="12"/>
          <w:szCs w:val="12"/>
        </w:rPr>
      </w:pPr>
    </w:p>
    <w:p w14:paraId="4C0E87E6" w14:textId="77777777" w:rsidR="001270C3" w:rsidRDefault="001270C3" w:rsidP="002827C7">
      <w:pPr>
        <w:tabs>
          <w:tab w:val="left" w:pos="1960"/>
        </w:tabs>
        <w:spacing w:after="0"/>
        <w:rPr>
          <w:rFonts w:ascii="Bariol" w:eastAsiaTheme="majorEastAsia" w:hAnsi="Bariol" w:cstheme="majorBidi"/>
          <w:color w:val="00A94F" w:themeColor="accent1"/>
          <w:sz w:val="12"/>
          <w:szCs w:val="12"/>
        </w:rPr>
      </w:pPr>
    </w:p>
    <w:p w14:paraId="34C81776" w14:textId="77777777" w:rsidR="001270C3" w:rsidRPr="00715829" w:rsidRDefault="001270C3" w:rsidP="00964C3A">
      <w:pPr>
        <w:pStyle w:val="PBISAppsHeading1"/>
      </w:pPr>
      <w:r w:rsidRPr="00715829">
        <w:t>SWIS Referral</w:t>
      </w:r>
      <w:r>
        <w:t xml:space="preserve">: </w:t>
      </w:r>
      <w:r w:rsidRPr="00964C3A">
        <w:t>Staff</w:t>
      </w:r>
      <w:r>
        <w:t>-m</w:t>
      </w:r>
      <w:r w:rsidRPr="00715829">
        <w:t xml:space="preserve">anaged </w:t>
      </w:r>
      <w:r>
        <w:t xml:space="preserve">(minor) </w:t>
      </w:r>
      <w:r w:rsidRPr="00715829">
        <w:t>Only</w:t>
      </w:r>
      <w:r>
        <w:t xml:space="preserve"> Example</w:t>
      </w:r>
    </w:p>
    <w:p w14:paraId="7B38E07B" w14:textId="77777777" w:rsidR="001270C3" w:rsidRPr="00BC60F6" w:rsidRDefault="001270C3" w:rsidP="001270C3">
      <w:pPr>
        <w:pStyle w:val="PBISAppsHeading2"/>
        <w:spacing w:before="0" w:line="240" w:lineRule="auto"/>
        <w:rPr>
          <w:sz w:val="20"/>
          <w:szCs w:val="20"/>
        </w:rPr>
      </w:pPr>
      <w:proofErr w:type="gramStart"/>
      <w:r w:rsidRPr="00BC60F6">
        <w:rPr>
          <w:sz w:val="20"/>
          <w:szCs w:val="20"/>
        </w:rPr>
        <w:t>Who</w:t>
      </w:r>
      <w:proofErr w:type="gramEnd"/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875"/>
        <w:gridCol w:w="2430"/>
        <w:gridCol w:w="4045"/>
      </w:tblGrid>
      <w:tr w:rsidR="001270C3" w:rsidRPr="002A6B12" w14:paraId="37C645A4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"/>
        </w:trPr>
        <w:tc>
          <w:tcPr>
            <w:tcW w:w="287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008CDFC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Student</w:t>
            </w:r>
          </w:p>
        </w:tc>
        <w:tc>
          <w:tcPr>
            <w:tcW w:w="243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CD32DC3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Referring Staff</w:t>
            </w:r>
          </w:p>
        </w:tc>
        <w:tc>
          <w:tcPr>
            <w:tcW w:w="404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C8F7D49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Others Involved</w:t>
            </w:r>
          </w:p>
        </w:tc>
      </w:tr>
      <w:tr w:rsidR="001270C3" w:rsidRPr="001D6499" w14:paraId="0C0258EF" w14:textId="77777777" w:rsidTr="00737322">
        <w:trPr>
          <w:trHeight w:val="451"/>
        </w:trPr>
        <w:tc>
          <w:tcPr>
            <w:tcW w:w="287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6A828A" w14:textId="77777777" w:rsidR="001270C3" w:rsidRPr="001D6499" w:rsidRDefault="001270C3" w:rsidP="00737322">
            <w:pPr>
              <w:spacing w:after="0" w:line="240" w:lineRule="auto"/>
              <w:rPr>
                <w:sz w:val="16"/>
                <w:szCs w:val="16"/>
              </w:rPr>
            </w:pPr>
            <w:r w:rsidRPr="001D6499">
              <w:rPr>
                <w:sz w:val="16"/>
                <w:szCs w:val="16"/>
              </w:rPr>
              <w:t>Name _____________</w:t>
            </w:r>
            <w:r>
              <w:rPr>
                <w:sz w:val="16"/>
                <w:szCs w:val="16"/>
              </w:rPr>
              <w:t>__________</w:t>
            </w:r>
            <w:r w:rsidRPr="001D6499">
              <w:rPr>
                <w:sz w:val="16"/>
                <w:szCs w:val="16"/>
              </w:rPr>
              <w:t>_____</w:t>
            </w:r>
          </w:p>
          <w:p w14:paraId="2D1EB96E" w14:textId="77777777" w:rsidR="001270C3" w:rsidRPr="001D6499" w:rsidRDefault="001270C3" w:rsidP="0073732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43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EBC8DE0" w14:textId="77777777" w:rsidR="001270C3" w:rsidRPr="001D6499" w:rsidRDefault="001270C3" w:rsidP="00737322">
            <w:pPr>
              <w:spacing w:after="0" w:line="240" w:lineRule="auto"/>
              <w:rPr>
                <w:sz w:val="16"/>
                <w:szCs w:val="16"/>
              </w:rPr>
            </w:pPr>
            <w:r w:rsidRPr="001D6499">
              <w:rPr>
                <w:sz w:val="16"/>
                <w:szCs w:val="16"/>
              </w:rPr>
              <w:t>Name ___________</w:t>
            </w:r>
            <w:r>
              <w:rPr>
                <w:sz w:val="16"/>
                <w:szCs w:val="16"/>
              </w:rPr>
              <w:t>________</w:t>
            </w:r>
            <w:r w:rsidRPr="001D6499">
              <w:rPr>
                <w:sz w:val="16"/>
                <w:szCs w:val="16"/>
              </w:rPr>
              <w:t>___</w:t>
            </w:r>
            <w:r w:rsidRPr="001D6499">
              <w:rPr>
                <w:sz w:val="16"/>
                <w:szCs w:val="16"/>
              </w:rPr>
              <w:tab/>
            </w:r>
          </w:p>
          <w:p w14:paraId="729B86D7" w14:textId="77777777" w:rsidR="001270C3" w:rsidRPr="001D6499" w:rsidRDefault="001270C3" w:rsidP="0073732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04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90D659" w14:textId="77777777" w:rsidR="001270C3" w:rsidRPr="001D6499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133290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270C3" w:rsidRPr="001D6499">
              <w:rPr>
                <w:sz w:val="16"/>
                <w:szCs w:val="16"/>
              </w:rPr>
              <w:t xml:space="preserve">None </w:t>
            </w:r>
            <w:r w:rsidR="001270C3" w:rsidRPr="001D6499">
              <w:rPr>
                <w:sz w:val="16"/>
                <w:szCs w:val="16"/>
              </w:rPr>
              <w:tab/>
            </w:r>
            <w:r w:rsidR="001270C3" w:rsidRPr="001D6499">
              <w:rPr>
                <w:sz w:val="16"/>
                <w:szCs w:val="16"/>
              </w:rPr>
              <w:tab/>
            </w:r>
            <w:sdt>
              <w:sdtPr>
                <w:rPr>
                  <w:sz w:val="16"/>
                  <w:szCs w:val="16"/>
                </w:rPr>
                <w:id w:val="-1142191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270C3" w:rsidRPr="001D6499">
              <w:rPr>
                <w:sz w:val="16"/>
                <w:szCs w:val="16"/>
              </w:rPr>
              <w:t xml:space="preserve">Peers          </w:t>
            </w:r>
            <w:sdt>
              <w:sdtPr>
                <w:rPr>
                  <w:sz w:val="16"/>
                  <w:szCs w:val="16"/>
                </w:rPr>
                <w:id w:val="-33368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270C3" w:rsidRPr="001D6499">
              <w:rPr>
                <w:sz w:val="16"/>
                <w:szCs w:val="16"/>
              </w:rPr>
              <w:t xml:space="preserve">Staff </w:t>
            </w:r>
            <w:r w:rsidR="001270C3" w:rsidRPr="001D6499">
              <w:rPr>
                <w:sz w:val="16"/>
                <w:szCs w:val="16"/>
              </w:rPr>
              <w:tab/>
            </w:r>
          </w:p>
          <w:p w14:paraId="767BF210" w14:textId="77777777" w:rsidR="001270C3" w:rsidRPr="001D6499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35572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270C3" w:rsidRPr="001D6499">
              <w:rPr>
                <w:sz w:val="16"/>
                <w:szCs w:val="16"/>
              </w:rPr>
              <w:t xml:space="preserve">Substitute </w:t>
            </w:r>
            <w:r w:rsidR="001270C3" w:rsidRPr="001D6499">
              <w:rPr>
                <w:sz w:val="16"/>
                <w:szCs w:val="16"/>
              </w:rPr>
              <w:tab/>
            </w:r>
            <w:sdt>
              <w:sdtPr>
                <w:rPr>
                  <w:sz w:val="16"/>
                  <w:szCs w:val="16"/>
                </w:rPr>
                <w:id w:val="-196982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270C3" w:rsidRPr="001D6499">
              <w:rPr>
                <w:sz w:val="16"/>
                <w:szCs w:val="16"/>
              </w:rPr>
              <w:t xml:space="preserve">Teacher      </w:t>
            </w:r>
            <w:sdt>
              <w:sdtPr>
                <w:rPr>
                  <w:sz w:val="16"/>
                  <w:szCs w:val="16"/>
                </w:rPr>
                <w:id w:val="-5478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1D6499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1270C3" w:rsidRPr="001D6499">
              <w:rPr>
                <w:sz w:val="16"/>
                <w:szCs w:val="16"/>
              </w:rPr>
              <w:t>Other ________</w:t>
            </w:r>
          </w:p>
        </w:tc>
      </w:tr>
    </w:tbl>
    <w:p w14:paraId="511A8BE2" w14:textId="77777777" w:rsidR="001270C3" w:rsidRPr="00BC60F6" w:rsidRDefault="001270C3" w:rsidP="001270C3">
      <w:pPr>
        <w:pStyle w:val="PBISAppsHeading2"/>
        <w:spacing w:before="0" w:line="240" w:lineRule="auto"/>
        <w:rPr>
          <w:sz w:val="20"/>
          <w:szCs w:val="20"/>
        </w:rPr>
      </w:pPr>
      <w:r w:rsidRPr="00BC60F6">
        <w:rPr>
          <w:sz w:val="20"/>
          <w:szCs w:val="20"/>
        </w:rPr>
        <w:t>Context</w:t>
      </w:r>
    </w:p>
    <w:tbl>
      <w:tblPr>
        <w:tblStyle w:val="PBISAppsTable"/>
        <w:tblW w:w="5000" w:type="pct"/>
        <w:tblLook w:val="04A0" w:firstRow="1" w:lastRow="0" w:firstColumn="1" w:lastColumn="0" w:noHBand="0" w:noVBand="1"/>
      </w:tblPr>
      <w:tblGrid>
        <w:gridCol w:w="1885"/>
        <w:gridCol w:w="7465"/>
      </w:tblGrid>
      <w:tr w:rsidR="001270C3" w:rsidRPr="002A6B12" w14:paraId="5A45FB48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tcW w:w="1008" w:type="pc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2754CC0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Date</w:t>
            </w:r>
          </w:p>
        </w:tc>
        <w:tc>
          <w:tcPr>
            <w:tcW w:w="3992" w:type="pc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0E0796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Location</w:t>
            </w:r>
          </w:p>
        </w:tc>
      </w:tr>
      <w:tr w:rsidR="001270C3" w14:paraId="2D221D70" w14:textId="77777777" w:rsidTr="00737322">
        <w:trPr>
          <w:trHeight w:val="112"/>
        </w:trPr>
        <w:tc>
          <w:tcPr>
            <w:tcW w:w="1008" w:type="pct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9C5D851" w14:textId="77777777" w:rsidR="001270C3" w:rsidRPr="006230E5" w:rsidRDefault="001270C3" w:rsidP="00737322">
            <w:pPr>
              <w:spacing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3992" w:type="pct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086920" w14:textId="77777777" w:rsidR="001270C3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15411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Classroom</w:t>
            </w:r>
            <w:r w:rsidR="001270C3" w:rsidRPr="0082683B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1981334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Distance Learning</w:t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         </w:t>
            </w:r>
            <w:sdt>
              <w:sdtPr>
                <w:rPr>
                  <w:sz w:val="16"/>
                  <w:szCs w:val="20"/>
                </w:rPr>
                <w:id w:val="29757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Hall/Breezeway</w:t>
            </w:r>
            <w:r w:rsidR="001270C3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876287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Cafeteria</w:t>
            </w:r>
          </w:p>
          <w:p w14:paraId="4BB5D853" w14:textId="77777777" w:rsidR="001270C3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10418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Bathroom </w:t>
            </w:r>
            <w:r w:rsidR="001270C3" w:rsidRPr="0082683B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-186359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Playground</w:t>
            </w:r>
            <w:r w:rsidR="001270C3">
              <w:rPr>
                <w:sz w:val="16"/>
                <w:szCs w:val="20"/>
              </w:rPr>
              <w:t xml:space="preserve">/Outdoor                </w:t>
            </w:r>
            <w:sdt>
              <w:sdtPr>
                <w:rPr>
                  <w:sz w:val="16"/>
                  <w:szCs w:val="20"/>
                </w:rPr>
                <w:id w:val="-95463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Locker Room </w:t>
            </w:r>
            <w:r w:rsidR="001270C3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-154343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Gym</w:t>
            </w:r>
          </w:p>
          <w:p w14:paraId="1A38D0FB" w14:textId="77777777" w:rsidR="001270C3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193451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Art Room</w:t>
            </w:r>
            <w:r w:rsidR="001270C3" w:rsidRPr="0082683B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1871182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Library</w:t>
            </w:r>
            <w:r w:rsidR="001270C3" w:rsidRPr="0082683B">
              <w:rPr>
                <w:sz w:val="16"/>
                <w:szCs w:val="20"/>
              </w:rPr>
              <w:tab/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         </w:t>
            </w:r>
            <w:sdt>
              <w:sdtPr>
                <w:rPr>
                  <w:sz w:val="16"/>
                  <w:szCs w:val="20"/>
                </w:rPr>
                <w:id w:val="-639501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Music Room </w:t>
            </w:r>
            <w:r w:rsidR="001270C3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-1939591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Computer Lab </w:t>
            </w:r>
          </w:p>
          <w:p w14:paraId="10B5E515" w14:textId="77777777" w:rsidR="001270C3" w:rsidRPr="0034419E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6"/>
                  <w:szCs w:val="20"/>
                </w:rPr>
                <w:id w:val="-125049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Common </w:t>
            </w:r>
            <w:proofErr w:type="gramStart"/>
            <w:r w:rsidR="001270C3" w:rsidRPr="0082683B">
              <w:rPr>
                <w:sz w:val="16"/>
                <w:szCs w:val="20"/>
              </w:rPr>
              <w:t xml:space="preserve">Area  </w:t>
            </w:r>
            <w:r w:rsidR="001270C3" w:rsidRPr="0082683B">
              <w:rPr>
                <w:sz w:val="16"/>
                <w:szCs w:val="20"/>
              </w:rPr>
              <w:tab/>
            </w:r>
            <w:proofErr w:type="gramEnd"/>
            <w:sdt>
              <w:sdtPr>
                <w:rPr>
                  <w:sz w:val="16"/>
                  <w:szCs w:val="20"/>
                </w:rPr>
                <w:id w:val="77174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Special Event/Field Trip</w:t>
            </w:r>
            <w:r w:rsidR="001270C3">
              <w:rPr>
                <w:sz w:val="16"/>
                <w:szCs w:val="20"/>
              </w:rPr>
              <w:t xml:space="preserve">          </w:t>
            </w:r>
            <w:sdt>
              <w:sdtPr>
                <w:rPr>
                  <w:sz w:val="16"/>
                  <w:szCs w:val="20"/>
                </w:rPr>
                <w:id w:val="62781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Off Campus</w:t>
            </w:r>
            <w:r w:rsidR="001270C3" w:rsidRPr="0082683B">
              <w:rPr>
                <w:sz w:val="16"/>
                <w:szCs w:val="20"/>
              </w:rPr>
              <w:tab/>
              <w:t xml:space="preserve">     </w:t>
            </w:r>
            <w:sdt>
              <w:sdtPr>
                <w:rPr>
                  <w:sz w:val="16"/>
                  <w:szCs w:val="20"/>
                </w:rPr>
                <w:id w:val="150077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Other _______________</w:t>
            </w:r>
          </w:p>
        </w:tc>
      </w:tr>
      <w:tr w:rsidR="001270C3" w14:paraId="3AE65A71" w14:textId="77777777" w:rsidTr="00737322">
        <w:trPr>
          <w:trHeight w:val="118"/>
        </w:trPr>
        <w:tc>
          <w:tcPr>
            <w:tcW w:w="1008" w:type="pct"/>
            <w:shd w:val="clear" w:color="auto" w:fill="00A94F" w:themeFill="accent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0D01E1E" w14:textId="77777777" w:rsidR="001270C3" w:rsidRDefault="001270C3" w:rsidP="00737322">
            <w:pPr>
              <w:spacing w:after="0" w:line="240" w:lineRule="auto"/>
              <w:jc w:val="center"/>
            </w:pPr>
            <w:r w:rsidRPr="002A6B12">
              <w:rPr>
                <w:rFonts w:ascii="Bariol" w:hAnsi="Bariol"/>
                <w:color w:val="FFFFFF" w:themeColor="background1"/>
                <w:szCs w:val="20"/>
              </w:rPr>
              <w:t>Time</w:t>
            </w:r>
          </w:p>
        </w:tc>
        <w:tc>
          <w:tcPr>
            <w:tcW w:w="3992" w:type="pct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2022DE" w14:textId="77777777" w:rsidR="001270C3" w:rsidRDefault="001270C3" w:rsidP="00737322">
            <w:pPr>
              <w:pStyle w:val="PBISAppsBulletPoints"/>
              <w:numPr>
                <w:ilvl w:val="0"/>
                <w:numId w:val="0"/>
              </w:numPr>
              <w:rPr>
                <w:rFonts w:ascii="MS Gothic" w:eastAsia="MS Gothic" w:hAnsi="MS Gothic"/>
              </w:rPr>
            </w:pPr>
          </w:p>
        </w:tc>
      </w:tr>
      <w:tr w:rsidR="001270C3" w14:paraId="0B4C9CBC" w14:textId="77777777" w:rsidTr="00737322">
        <w:trPr>
          <w:trHeight w:val="20"/>
        </w:trPr>
        <w:tc>
          <w:tcPr>
            <w:tcW w:w="1008" w:type="pct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22878F1" w14:textId="77777777" w:rsidR="001270C3" w:rsidRPr="006230E5" w:rsidRDefault="001270C3" w:rsidP="00737322">
            <w:pPr>
              <w:spacing w:after="0"/>
              <w:jc w:val="center"/>
              <w:rPr>
                <w:sz w:val="16"/>
                <w:szCs w:val="20"/>
              </w:rPr>
            </w:pPr>
          </w:p>
        </w:tc>
        <w:tc>
          <w:tcPr>
            <w:tcW w:w="3992" w:type="pct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B491DD" w14:textId="77777777" w:rsidR="001270C3" w:rsidRDefault="001270C3" w:rsidP="00737322">
            <w:pPr>
              <w:pStyle w:val="PBISAppsBulletPoints"/>
              <w:numPr>
                <w:ilvl w:val="0"/>
                <w:numId w:val="0"/>
              </w:numPr>
              <w:spacing w:after="0"/>
              <w:rPr>
                <w:rFonts w:ascii="MS Gothic" w:eastAsia="MS Gothic" w:hAnsi="MS Gothic"/>
              </w:rPr>
            </w:pPr>
          </w:p>
        </w:tc>
      </w:tr>
    </w:tbl>
    <w:p w14:paraId="15259CC9" w14:textId="77777777" w:rsidR="001270C3" w:rsidRPr="00BC60F6" w:rsidRDefault="001270C3" w:rsidP="001270C3">
      <w:pPr>
        <w:pStyle w:val="PBISAppsHeading2"/>
        <w:spacing w:before="0" w:line="240" w:lineRule="auto"/>
        <w:rPr>
          <w:sz w:val="20"/>
          <w:szCs w:val="20"/>
        </w:rPr>
      </w:pPr>
      <w:r w:rsidRPr="00BC60F6">
        <w:rPr>
          <w:sz w:val="20"/>
          <w:szCs w:val="20"/>
        </w:rPr>
        <w:t>What Behavior</w:t>
      </w:r>
    </w:p>
    <w:tbl>
      <w:tblPr>
        <w:tblStyle w:val="PBISAppsTable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1270C3" w:rsidRPr="002A6B12" w14:paraId="17AA5E85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tcW w:w="5000" w:type="pc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EFC7F3E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Staff-</w:t>
            </w:r>
            <w:r>
              <w:rPr>
                <w:rFonts w:ascii="Bariol" w:hAnsi="Bariol"/>
                <w:szCs w:val="20"/>
              </w:rPr>
              <w:t>m</w:t>
            </w:r>
            <w:r w:rsidRPr="002A6B12">
              <w:rPr>
                <w:rFonts w:ascii="Bariol" w:hAnsi="Bariol"/>
                <w:szCs w:val="20"/>
              </w:rPr>
              <w:t>anaged Behavior</w:t>
            </w:r>
          </w:p>
        </w:tc>
      </w:tr>
      <w:tr w:rsidR="001270C3" w:rsidRPr="0082683B" w14:paraId="4758B162" w14:textId="77777777" w:rsidTr="00737322">
        <w:trPr>
          <w:trHeight w:val="550"/>
        </w:trPr>
        <w:tc>
          <w:tcPr>
            <w:tcW w:w="5000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F8C47E" w14:textId="77777777" w:rsidR="001270C3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71212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Inappropriate Language </w:t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           </w:t>
            </w:r>
            <w:sdt>
              <w:sdtPr>
                <w:rPr>
                  <w:sz w:val="16"/>
                  <w:szCs w:val="20"/>
                </w:rPr>
                <w:id w:val="111433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Material/Property Misuse </w:t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</w:t>
            </w:r>
            <w:sdt>
              <w:sdtPr>
                <w:rPr>
                  <w:sz w:val="16"/>
                  <w:szCs w:val="20"/>
                </w:rPr>
                <w:id w:val="95245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Physical Contact/ Aggression </w:t>
            </w:r>
          </w:p>
          <w:p w14:paraId="4B970E1C" w14:textId="77777777" w:rsidR="001270C3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53370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Dress Code Violation </w:t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           </w:t>
            </w:r>
            <w:sdt>
              <w:sdtPr>
                <w:rPr>
                  <w:sz w:val="16"/>
                  <w:szCs w:val="20"/>
                </w:rPr>
                <w:id w:val="82795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>Tech Violation</w:t>
            </w:r>
            <w:r w:rsidR="001270C3" w:rsidRPr="0082683B">
              <w:rPr>
                <w:sz w:val="16"/>
                <w:szCs w:val="20"/>
              </w:rPr>
              <w:tab/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</w:t>
            </w:r>
            <w:sdt>
              <w:sdtPr>
                <w:rPr>
                  <w:sz w:val="16"/>
                  <w:szCs w:val="20"/>
                </w:rPr>
                <w:id w:val="-167286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Tardy </w:t>
            </w:r>
            <w:r w:rsidR="001270C3" w:rsidRPr="0082683B">
              <w:rPr>
                <w:sz w:val="16"/>
                <w:szCs w:val="20"/>
              </w:rPr>
              <w:tab/>
            </w:r>
            <w:r w:rsidR="001270C3" w:rsidRPr="0082683B">
              <w:rPr>
                <w:sz w:val="16"/>
                <w:szCs w:val="20"/>
              </w:rPr>
              <w:tab/>
            </w:r>
            <w:r w:rsidR="001270C3" w:rsidRPr="0082683B">
              <w:rPr>
                <w:sz w:val="16"/>
                <w:szCs w:val="20"/>
              </w:rPr>
              <w:tab/>
            </w:r>
          </w:p>
          <w:p w14:paraId="7D051738" w14:textId="77777777" w:rsidR="001270C3" w:rsidRPr="0082683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190494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Disrespect  </w:t>
            </w:r>
            <w:r w:rsidR="001270C3">
              <w:rPr>
                <w:sz w:val="16"/>
                <w:szCs w:val="20"/>
              </w:rPr>
              <w:t xml:space="preserve">                                                           </w:t>
            </w:r>
            <w:r w:rsidR="001270C3" w:rsidRPr="0082683B">
              <w:rPr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-1477604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Disruption </w:t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                       </w:t>
            </w:r>
            <w:sdt>
              <w:sdtPr>
                <w:rPr>
                  <w:sz w:val="16"/>
                  <w:szCs w:val="20"/>
                </w:rPr>
                <w:id w:val="1796638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82683B">
              <w:rPr>
                <w:sz w:val="16"/>
                <w:szCs w:val="20"/>
              </w:rPr>
              <w:t xml:space="preserve">Defiance </w:t>
            </w:r>
            <w:r w:rsidR="001270C3" w:rsidRPr="0082683B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             </w:t>
            </w:r>
            <w:sdt>
              <w:sdtPr>
                <w:rPr>
                  <w:sz w:val="16"/>
                  <w:szCs w:val="20"/>
                </w:rPr>
                <w:id w:val="181537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82683B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proofErr w:type="gramStart"/>
            <w:r w:rsidR="001270C3" w:rsidRPr="0082683B">
              <w:rPr>
                <w:sz w:val="16"/>
                <w:szCs w:val="20"/>
              </w:rPr>
              <w:t>Other  _</w:t>
            </w:r>
            <w:proofErr w:type="gramEnd"/>
            <w:r w:rsidR="001270C3" w:rsidRPr="0082683B">
              <w:rPr>
                <w:sz w:val="16"/>
                <w:szCs w:val="20"/>
              </w:rPr>
              <w:t>_______________________</w:t>
            </w:r>
          </w:p>
        </w:tc>
      </w:tr>
    </w:tbl>
    <w:p w14:paraId="3099E820" w14:textId="77777777" w:rsidR="001270C3" w:rsidRPr="00BC60F6" w:rsidRDefault="001270C3" w:rsidP="001270C3">
      <w:pPr>
        <w:pStyle w:val="PBISAppsHeading2"/>
        <w:spacing w:before="0" w:line="240" w:lineRule="auto"/>
        <w:rPr>
          <w:sz w:val="20"/>
          <w:szCs w:val="20"/>
        </w:rPr>
      </w:pPr>
      <w:r w:rsidRPr="00BC60F6">
        <w:rPr>
          <w:sz w:val="20"/>
          <w:szCs w:val="20"/>
        </w:rPr>
        <w:t xml:space="preserve">Staff Perceptions and Response 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1270C3" w:rsidRPr="002A6B12" w14:paraId="0E33A3AA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tcW w:w="269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6AE034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>Perceived Motivation</w:t>
            </w:r>
          </w:p>
        </w:tc>
        <w:tc>
          <w:tcPr>
            <w:tcW w:w="66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27F6CA" w14:textId="77777777" w:rsidR="001270C3" w:rsidRPr="002A6B12" w:rsidRDefault="001270C3" w:rsidP="00737322">
            <w:pPr>
              <w:spacing w:after="0" w:line="240" w:lineRule="auto"/>
              <w:jc w:val="center"/>
              <w:rPr>
                <w:rFonts w:ascii="Bariol" w:hAnsi="Bariol"/>
                <w:szCs w:val="20"/>
              </w:rPr>
            </w:pPr>
            <w:r w:rsidRPr="002A6B12">
              <w:rPr>
                <w:rFonts w:ascii="Bariol" w:hAnsi="Bariol"/>
                <w:szCs w:val="20"/>
              </w:rPr>
              <w:t xml:space="preserve">Actions </w:t>
            </w:r>
            <w:proofErr w:type="gramStart"/>
            <w:r w:rsidRPr="002A6B12">
              <w:rPr>
                <w:rFonts w:ascii="Bariol" w:hAnsi="Bariol"/>
                <w:szCs w:val="20"/>
              </w:rPr>
              <w:t>Taken</w:t>
            </w:r>
            <w:r w:rsidRPr="002A6B12">
              <w:rPr>
                <w:rFonts w:ascii="Bariol" w:hAnsi="Bariol"/>
                <w:i/>
                <w:iCs/>
                <w:szCs w:val="20"/>
              </w:rPr>
              <w:t xml:space="preserve">  (</w:t>
            </w:r>
            <w:proofErr w:type="gramEnd"/>
            <w:r w:rsidRPr="002A6B12">
              <w:rPr>
                <w:rFonts w:ascii="Bariol" w:hAnsi="Bariol"/>
                <w:i/>
                <w:iCs/>
                <w:szCs w:val="20"/>
              </w:rPr>
              <w:t>Circle most severe)</w:t>
            </w:r>
          </w:p>
        </w:tc>
      </w:tr>
      <w:tr w:rsidR="001270C3" w14:paraId="4C7B7836" w14:textId="77777777" w:rsidTr="00737322">
        <w:trPr>
          <w:trHeight w:val="735"/>
        </w:trPr>
        <w:tc>
          <w:tcPr>
            <w:tcW w:w="269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1A6308" w14:textId="77777777" w:rsidR="001270C3" w:rsidRPr="00EF5666" w:rsidRDefault="001270C3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 w:rsidRPr="00EF56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46694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5666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EF5666">
              <w:rPr>
                <w:sz w:val="16"/>
                <w:szCs w:val="16"/>
              </w:rPr>
              <w:t xml:space="preserve">Esc Adult(s) </w:t>
            </w:r>
            <w:r>
              <w:rPr>
                <w:sz w:val="16"/>
                <w:szCs w:val="16"/>
              </w:rPr>
              <w:tab/>
            </w:r>
            <w:sdt>
              <w:sdtPr>
                <w:rPr>
                  <w:sz w:val="16"/>
                  <w:szCs w:val="16"/>
                </w:rPr>
                <w:id w:val="145828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5666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EF5666">
              <w:rPr>
                <w:sz w:val="16"/>
                <w:szCs w:val="16"/>
              </w:rPr>
              <w:t xml:space="preserve">Esc Peer(s) </w:t>
            </w:r>
          </w:p>
          <w:p w14:paraId="0556258B" w14:textId="77777777" w:rsidR="001270C3" w:rsidRPr="00EF5666" w:rsidRDefault="001270C3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48874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5666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EF5666">
              <w:rPr>
                <w:sz w:val="16"/>
                <w:szCs w:val="16"/>
              </w:rPr>
              <w:t>Esc Tasks/</w:t>
            </w:r>
            <w:proofErr w:type="spellStart"/>
            <w:r w:rsidRPr="00EF5666">
              <w:rPr>
                <w:sz w:val="16"/>
                <w:szCs w:val="16"/>
              </w:rPr>
              <w:t>Activ</w:t>
            </w:r>
            <w:proofErr w:type="spellEnd"/>
            <w:r w:rsidRPr="00EF5666">
              <w:rPr>
                <w:sz w:val="16"/>
                <w:szCs w:val="16"/>
              </w:rPr>
              <w:t xml:space="preserve">/Sensory </w:t>
            </w:r>
          </w:p>
          <w:p w14:paraId="54EAEDE2" w14:textId="77777777" w:rsidR="001270C3" w:rsidRDefault="001270C3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629593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proofErr w:type="spellStart"/>
            <w:r w:rsidRPr="00C25D83">
              <w:rPr>
                <w:sz w:val="16"/>
                <w:szCs w:val="16"/>
              </w:rPr>
              <w:t>Obt</w:t>
            </w:r>
            <w:proofErr w:type="spellEnd"/>
            <w:r w:rsidRPr="00C25D83">
              <w:rPr>
                <w:sz w:val="16"/>
                <w:szCs w:val="16"/>
              </w:rPr>
              <w:t xml:space="preserve"> Adult Attn</w:t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ab/>
            </w:r>
          </w:p>
          <w:p w14:paraId="53B4CD45" w14:textId="77777777" w:rsidR="001270C3" w:rsidRDefault="001270C3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234815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25D83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proofErr w:type="spellStart"/>
            <w:r w:rsidRPr="00C25D83">
              <w:rPr>
                <w:sz w:val="16"/>
                <w:szCs w:val="16"/>
              </w:rPr>
              <w:t>Obt</w:t>
            </w:r>
            <w:proofErr w:type="spellEnd"/>
            <w:r w:rsidRPr="00C25D83">
              <w:rPr>
                <w:sz w:val="16"/>
                <w:szCs w:val="16"/>
              </w:rPr>
              <w:t xml:space="preserve"> Peer Attn</w:t>
            </w:r>
          </w:p>
          <w:p w14:paraId="5A33A58F" w14:textId="77777777" w:rsidR="001270C3" w:rsidRPr="00AD3AB6" w:rsidRDefault="001270C3" w:rsidP="00737322">
            <w:pPr>
              <w:pStyle w:val="PBISAppsBulletPoints"/>
              <w:numPr>
                <w:ilvl w:val="0"/>
                <w:numId w:val="0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-138686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25D83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proofErr w:type="spellStart"/>
            <w:r w:rsidRPr="00C25D83">
              <w:rPr>
                <w:sz w:val="16"/>
                <w:szCs w:val="16"/>
              </w:rPr>
              <w:t>Obt</w:t>
            </w:r>
            <w:proofErr w:type="spellEnd"/>
            <w:r w:rsidRPr="00C25D83">
              <w:rPr>
                <w:sz w:val="16"/>
                <w:szCs w:val="16"/>
              </w:rPr>
              <w:t xml:space="preserve"> Items/</w:t>
            </w:r>
            <w:proofErr w:type="spellStart"/>
            <w:r w:rsidRPr="00C25D83">
              <w:rPr>
                <w:sz w:val="16"/>
                <w:szCs w:val="16"/>
              </w:rPr>
              <w:t>Activ</w:t>
            </w:r>
            <w:proofErr w:type="spellEnd"/>
            <w:r w:rsidRPr="00C25D83">
              <w:rPr>
                <w:sz w:val="16"/>
                <w:szCs w:val="16"/>
              </w:rPr>
              <w:t xml:space="preserve">/Sensory </w:t>
            </w:r>
          </w:p>
        </w:tc>
        <w:tc>
          <w:tcPr>
            <w:tcW w:w="6655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634275" w14:textId="77777777" w:rsidR="001270C3" w:rsidRPr="000F5A0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sz w:val="14"/>
                <w:szCs w:val="18"/>
              </w:rPr>
            </w:pPr>
            <w:sdt>
              <w:sdtPr>
                <w:rPr>
                  <w:sz w:val="16"/>
                  <w:szCs w:val="20"/>
                </w:rPr>
                <w:id w:val="-73717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Restorative Practice – </w:t>
            </w:r>
            <w:r w:rsidR="001270C3" w:rsidRPr="000F5A0A">
              <w:rPr>
                <w:i/>
                <w:iCs/>
                <w:sz w:val="14"/>
                <w:szCs w:val="18"/>
              </w:rPr>
              <w:t>Identify Subtype</w:t>
            </w:r>
            <w:r w:rsidR="001270C3" w:rsidRPr="000F5A0A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4"/>
                  <w:szCs w:val="18"/>
                </w:rPr>
                <w:id w:val="178160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r w:rsidR="001270C3" w:rsidRPr="000F5A0A">
              <w:rPr>
                <w:i/>
                <w:iCs/>
                <w:sz w:val="14"/>
                <w:szCs w:val="18"/>
              </w:rPr>
              <w:t xml:space="preserve">Chat    </w:t>
            </w:r>
            <w:sdt>
              <w:sdtPr>
                <w:rPr>
                  <w:sz w:val="14"/>
                  <w:szCs w:val="18"/>
                </w:rPr>
                <w:id w:val="-1684270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r w:rsidR="001270C3" w:rsidRPr="006C6145">
              <w:rPr>
                <w:i/>
                <w:iCs/>
                <w:sz w:val="14"/>
                <w:szCs w:val="18"/>
              </w:rPr>
              <w:t xml:space="preserve">Impromptu </w:t>
            </w:r>
            <w:r w:rsidR="001270C3" w:rsidRPr="000F5A0A">
              <w:rPr>
                <w:i/>
                <w:iCs/>
                <w:sz w:val="14"/>
                <w:szCs w:val="18"/>
              </w:rPr>
              <w:t xml:space="preserve">Circle    </w:t>
            </w:r>
            <w:sdt>
              <w:sdtPr>
                <w:rPr>
                  <w:sz w:val="14"/>
                  <w:szCs w:val="18"/>
                </w:rPr>
                <w:id w:val="-1367370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4"/>
                    <w:szCs w:val="18"/>
                  </w:rPr>
                  <w:t>☐</w:t>
                </w:r>
              </w:sdtContent>
            </w:sdt>
            <w:proofErr w:type="gramStart"/>
            <w:r w:rsidR="001270C3">
              <w:rPr>
                <w:i/>
                <w:iCs/>
                <w:sz w:val="14"/>
                <w:szCs w:val="18"/>
              </w:rPr>
              <w:t>Conference</w:t>
            </w:r>
            <w:proofErr w:type="gramEnd"/>
          </w:p>
          <w:p w14:paraId="1CF93E60" w14:textId="77777777" w:rsidR="001270C3" w:rsidRPr="000F5A0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94568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Conference with Student </w:t>
            </w:r>
            <w:r w:rsidR="001270C3" w:rsidRPr="000F5A0A">
              <w:rPr>
                <w:sz w:val="16"/>
                <w:szCs w:val="20"/>
              </w:rPr>
              <w:tab/>
              <w:t xml:space="preserve">      </w:t>
            </w:r>
            <w:r w:rsidR="001270C3">
              <w:rPr>
                <w:sz w:val="16"/>
                <w:szCs w:val="20"/>
              </w:rPr>
              <w:t xml:space="preserve"> </w:t>
            </w:r>
            <w:r w:rsidR="001270C3" w:rsidRPr="000F5A0A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6"/>
                  <w:szCs w:val="20"/>
                </w:rPr>
                <w:id w:val="-45664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Individualized Instruction    </w:t>
            </w:r>
            <w:sdt>
              <w:sdtPr>
                <w:rPr>
                  <w:sz w:val="16"/>
                  <w:szCs w:val="20"/>
                </w:rPr>
                <w:id w:val="801570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Caregiver Contact     </w:t>
            </w:r>
          </w:p>
          <w:p w14:paraId="20DAA160" w14:textId="77777777" w:rsidR="001270C3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color w:val="262626" w:themeColor="text1" w:themeTint="D9"/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927423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Request for Additional Support  </w:t>
            </w:r>
            <w:sdt>
              <w:sdtPr>
                <w:rPr>
                  <w:sz w:val="16"/>
                  <w:szCs w:val="20"/>
                </w:rPr>
                <w:id w:val="794405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Community Service </w:t>
            </w:r>
            <w:r w:rsidR="001270C3" w:rsidRPr="000F5A0A">
              <w:rPr>
                <w:sz w:val="16"/>
                <w:szCs w:val="20"/>
              </w:rPr>
              <w:tab/>
            </w:r>
            <w:r w:rsidR="001270C3">
              <w:rPr>
                <w:sz w:val="16"/>
                <w:szCs w:val="20"/>
              </w:rPr>
              <w:t xml:space="preserve">     </w:t>
            </w:r>
            <w:sdt>
              <w:sdtPr>
                <w:rPr>
                  <w:sz w:val="16"/>
                  <w:szCs w:val="20"/>
                </w:rPr>
                <w:id w:val="1931537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Restitution </w:t>
            </w:r>
            <w:r w:rsidR="001270C3" w:rsidRPr="000F5A0A">
              <w:rPr>
                <w:sz w:val="16"/>
                <w:szCs w:val="20"/>
              </w:rPr>
              <w:tab/>
            </w:r>
            <w:r w:rsidR="001270C3" w:rsidRPr="000F5A0A">
              <w:rPr>
                <w:sz w:val="16"/>
                <w:szCs w:val="20"/>
              </w:rPr>
              <w:br/>
            </w:r>
            <w:sdt>
              <w:sdtPr>
                <w:rPr>
                  <w:sz w:val="16"/>
                  <w:szCs w:val="20"/>
                </w:rPr>
                <w:id w:val="-1354498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 xml:space="preserve">Loss of Privilege </w:t>
            </w:r>
            <w:r w:rsidR="001270C3">
              <w:rPr>
                <w:sz w:val="16"/>
                <w:szCs w:val="20"/>
              </w:rPr>
              <w:t xml:space="preserve">           </w:t>
            </w:r>
            <w:r w:rsidR="001270C3" w:rsidRPr="000F5A0A">
              <w:rPr>
                <w:sz w:val="16"/>
                <w:szCs w:val="20"/>
              </w:rPr>
              <w:tab/>
              <w:t xml:space="preserve"> </w:t>
            </w:r>
            <w:r w:rsidR="001270C3">
              <w:rPr>
                <w:sz w:val="16"/>
                <w:szCs w:val="20"/>
              </w:rPr>
              <w:t xml:space="preserve">      </w:t>
            </w:r>
            <w:r w:rsidR="001270C3" w:rsidRPr="000F5A0A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6"/>
                  <w:szCs w:val="20"/>
                </w:rPr>
                <w:id w:val="-181809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>Additional Attendance</w:t>
            </w:r>
            <w:r w:rsidR="001270C3" w:rsidRPr="000F5A0A">
              <w:rPr>
                <w:color w:val="262626" w:themeColor="text1" w:themeTint="D9"/>
                <w:sz w:val="16"/>
                <w:szCs w:val="20"/>
              </w:rPr>
              <w:tab/>
            </w:r>
          </w:p>
          <w:p w14:paraId="7E6D91B3" w14:textId="77777777" w:rsidR="001270C3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color w:val="262626" w:themeColor="text1" w:themeTint="D9"/>
                  <w:sz w:val="16"/>
                  <w:szCs w:val="20"/>
                </w:rPr>
                <w:id w:val="-214071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>
                  <w:rPr>
                    <w:rFonts w:ascii="MS Gothic" w:eastAsia="MS Gothic" w:hAnsi="MS Gothic" w:hint="eastAsia"/>
                    <w:color w:val="262626" w:themeColor="text1" w:themeTint="D9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color w:val="262626" w:themeColor="text1" w:themeTint="D9"/>
                <w:sz w:val="16"/>
                <w:szCs w:val="20"/>
              </w:rPr>
              <w:t>Classroom Exclusion/Time-Out</w:t>
            </w:r>
            <w:r w:rsidR="001270C3" w:rsidRPr="000F5A0A">
              <w:rPr>
                <w:sz w:val="16"/>
                <w:szCs w:val="20"/>
              </w:rPr>
              <w:t xml:space="preserve"> </w:t>
            </w:r>
            <w:r w:rsidR="001270C3">
              <w:rPr>
                <w:sz w:val="16"/>
                <w:szCs w:val="20"/>
              </w:rPr>
              <w:t xml:space="preserve"> </w:t>
            </w:r>
            <w:sdt>
              <w:sdtPr>
                <w:rPr>
                  <w:sz w:val="16"/>
                  <w:szCs w:val="20"/>
                </w:rPr>
                <w:id w:val="-130029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>Action Pending</w:t>
            </w:r>
            <w:r w:rsidR="001270C3" w:rsidRPr="000F5A0A">
              <w:rPr>
                <w:sz w:val="16"/>
                <w:szCs w:val="20"/>
              </w:rPr>
              <w:tab/>
              <w:t xml:space="preserve"> </w:t>
            </w:r>
            <w:r w:rsidR="001270C3">
              <w:rPr>
                <w:sz w:val="16"/>
                <w:szCs w:val="20"/>
              </w:rPr>
              <w:t xml:space="preserve">    </w:t>
            </w:r>
            <w:sdt>
              <w:sdtPr>
                <w:rPr>
                  <w:sz w:val="16"/>
                  <w:szCs w:val="20"/>
                </w:rPr>
                <w:id w:val="206884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0F5A0A">
                  <w:rPr>
                    <w:rFonts w:ascii="Segoe UI Symbol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1270C3" w:rsidRPr="000F5A0A">
              <w:rPr>
                <w:sz w:val="16"/>
                <w:szCs w:val="20"/>
              </w:rPr>
              <w:t>Other________________________</w:t>
            </w:r>
          </w:p>
        </w:tc>
      </w:tr>
    </w:tbl>
    <w:p w14:paraId="3C962866" w14:textId="5D2F84BA" w:rsidR="002827C7" w:rsidRPr="00AA3CCB" w:rsidRDefault="002827C7" w:rsidP="00964C3A">
      <w:pPr>
        <w:pStyle w:val="PBISAppsHeading1"/>
      </w:pPr>
      <w:r w:rsidRPr="00AA3CCB">
        <w:lastRenderedPageBreak/>
        <w:t>SWIS Referral</w:t>
      </w:r>
      <w:r>
        <w:t>: Middle or High Example</w:t>
      </w:r>
    </w:p>
    <w:p w14:paraId="6798AC04" w14:textId="77777777" w:rsidR="002827C7" w:rsidRDefault="002827C7" w:rsidP="002827C7">
      <w:pPr>
        <w:pStyle w:val="PBISAppsHeading2"/>
        <w:spacing w:before="0" w:line="240" w:lineRule="auto"/>
      </w:pPr>
      <w:proofErr w:type="gramStart"/>
      <w:r>
        <w:t>Who</w:t>
      </w:r>
      <w:proofErr w:type="gramEnd"/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2250"/>
        <w:gridCol w:w="4495"/>
      </w:tblGrid>
      <w:tr w:rsidR="002827C7" w14:paraId="4B469530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0C02EC" w14:textId="77777777" w:rsidR="002827C7" w:rsidRPr="0086771A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Student</w:t>
            </w:r>
          </w:p>
        </w:tc>
        <w:tc>
          <w:tcPr>
            <w:tcW w:w="225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2D90009" w14:textId="77777777" w:rsidR="002827C7" w:rsidRPr="0086771A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Referring Staff</w:t>
            </w:r>
          </w:p>
        </w:tc>
        <w:tc>
          <w:tcPr>
            <w:tcW w:w="449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9E32D1D" w14:textId="77777777" w:rsidR="002827C7" w:rsidRPr="0086771A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Others Involved</w:t>
            </w:r>
          </w:p>
        </w:tc>
      </w:tr>
      <w:tr w:rsidR="002827C7" w14:paraId="0399B9C7" w14:textId="77777777" w:rsidTr="00737322">
        <w:trPr>
          <w:trHeight w:val="21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D6429A" w14:textId="77777777" w:rsidR="002827C7" w:rsidRDefault="002827C7" w:rsidP="00737322">
            <w:pPr>
              <w:spacing w:after="0" w:line="240" w:lineRule="auto"/>
            </w:pPr>
            <w:r>
              <w:t>Name __________________</w:t>
            </w:r>
          </w:p>
        </w:tc>
        <w:tc>
          <w:tcPr>
            <w:tcW w:w="225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C60AED" w14:textId="77777777" w:rsidR="002827C7" w:rsidRDefault="002827C7" w:rsidP="00737322">
            <w:pPr>
              <w:spacing w:after="0" w:line="240" w:lineRule="auto"/>
            </w:pPr>
            <w:r>
              <w:t>Name ______________</w:t>
            </w:r>
          </w:p>
        </w:tc>
        <w:tc>
          <w:tcPr>
            <w:tcW w:w="449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9DFF09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65733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None </w:t>
            </w:r>
            <w:r w:rsidR="002827C7">
              <w:rPr>
                <w:sz w:val="18"/>
                <w:szCs w:val="22"/>
              </w:rPr>
              <w:tab/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31150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Peers          </w:t>
            </w:r>
            <w:sdt>
              <w:sdtPr>
                <w:rPr>
                  <w:sz w:val="18"/>
                  <w:szCs w:val="22"/>
                </w:rPr>
                <w:id w:val="8118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Staff </w:t>
            </w:r>
            <w:r w:rsidR="002827C7" w:rsidRPr="00E950BB">
              <w:rPr>
                <w:sz w:val="18"/>
                <w:szCs w:val="22"/>
              </w:rPr>
              <w:tab/>
            </w:r>
          </w:p>
          <w:p w14:paraId="774DED69" w14:textId="77777777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214030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Substitute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566963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Teacher      </w:t>
            </w:r>
            <w:sdt>
              <w:sdtPr>
                <w:rPr>
                  <w:sz w:val="18"/>
                  <w:szCs w:val="22"/>
                </w:rPr>
                <w:id w:val="-1539513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Other ______</w:t>
            </w:r>
          </w:p>
        </w:tc>
      </w:tr>
    </w:tbl>
    <w:p w14:paraId="3B78B8AC" w14:textId="0303B714" w:rsidR="002827C7" w:rsidRDefault="002827C7" w:rsidP="002827C7">
      <w:pPr>
        <w:pStyle w:val="PBISAppsHeading2"/>
        <w:spacing w:line="240" w:lineRule="auto"/>
      </w:pPr>
      <w:r>
        <w:t>Context</w:t>
      </w:r>
    </w:p>
    <w:tbl>
      <w:tblPr>
        <w:tblStyle w:val="PBISAppsTable"/>
        <w:tblW w:w="5000" w:type="pct"/>
        <w:tblLook w:val="04A0" w:firstRow="1" w:lastRow="0" w:firstColumn="1" w:lastColumn="0" w:noHBand="0" w:noVBand="1"/>
      </w:tblPr>
      <w:tblGrid>
        <w:gridCol w:w="1885"/>
        <w:gridCol w:w="7465"/>
      </w:tblGrid>
      <w:tr w:rsidR="002827C7" w:rsidRPr="00DF1D83" w14:paraId="217903C6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16CDD" w14:textId="77777777" w:rsidR="002827C7" w:rsidRPr="0086771A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Date</w:t>
            </w:r>
          </w:p>
        </w:tc>
        <w:tc>
          <w:tcPr>
            <w:tcW w:w="3992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CA0D9C" w14:textId="77777777" w:rsidR="002827C7" w:rsidRPr="0086771A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Location</w:t>
            </w:r>
          </w:p>
        </w:tc>
      </w:tr>
      <w:tr w:rsidR="002827C7" w14:paraId="34DC3C04" w14:textId="77777777" w:rsidTr="00737322">
        <w:trPr>
          <w:trHeight w:val="145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A927E33" w14:textId="77777777" w:rsidR="002827C7" w:rsidRDefault="002827C7" w:rsidP="00737322">
            <w:pPr>
              <w:spacing w:after="0"/>
              <w:jc w:val="center"/>
            </w:pPr>
          </w:p>
        </w:tc>
        <w:tc>
          <w:tcPr>
            <w:tcW w:w="3992" w:type="pct"/>
            <w:vMerge w:val="restar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003801" w14:textId="63ACEBDA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267915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Classroom</w:t>
            </w:r>
            <w:r w:rsidR="002827C7">
              <w:rPr>
                <w:sz w:val="18"/>
                <w:szCs w:val="22"/>
              </w:rPr>
              <w:t xml:space="preserve">             </w:t>
            </w:r>
            <w:sdt>
              <w:sdtPr>
                <w:rPr>
                  <w:sz w:val="18"/>
                  <w:szCs w:val="22"/>
                </w:rPr>
                <w:id w:val="-64627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Cafeteria</w:t>
            </w:r>
            <w:r w:rsidR="002827C7">
              <w:rPr>
                <w:sz w:val="18"/>
                <w:szCs w:val="22"/>
              </w:rPr>
              <w:t xml:space="preserve">               </w:t>
            </w:r>
            <w:sdt>
              <w:sdtPr>
                <w:rPr>
                  <w:sz w:val="18"/>
                  <w:szCs w:val="22"/>
                </w:rPr>
                <w:id w:val="-1839688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Hallway/Breezeway</w:t>
            </w:r>
            <w:r w:rsidR="002827C7">
              <w:rPr>
                <w:sz w:val="18"/>
                <w:szCs w:val="22"/>
              </w:rPr>
              <w:t xml:space="preserve">           </w:t>
            </w:r>
            <w:sdt>
              <w:sdtPr>
                <w:rPr>
                  <w:sz w:val="18"/>
                  <w:szCs w:val="22"/>
                </w:rPr>
                <w:id w:val="128800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Distance Learnin</w:t>
            </w:r>
            <w:r w:rsidR="002827C7">
              <w:rPr>
                <w:sz w:val="18"/>
                <w:szCs w:val="22"/>
              </w:rPr>
              <w:t>g</w:t>
            </w:r>
          </w:p>
          <w:p w14:paraId="20715129" w14:textId="3E4BE859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60434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Bathroom/Restroom </w:t>
            </w:r>
            <w:r w:rsidR="002827C7" w:rsidRPr="00E950BB">
              <w:rPr>
                <w:sz w:val="18"/>
                <w:szCs w:val="22"/>
              </w:rPr>
              <w:tab/>
            </w:r>
            <w:r w:rsidR="002827C7">
              <w:rPr>
                <w:sz w:val="18"/>
                <w:szCs w:val="22"/>
              </w:rPr>
              <w:t xml:space="preserve">                     </w:t>
            </w:r>
            <w:sdt>
              <w:sdtPr>
                <w:rPr>
                  <w:sz w:val="18"/>
                  <w:szCs w:val="22"/>
                </w:rPr>
                <w:id w:val="132409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Playground/Outdoor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53119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Locker Room </w:t>
            </w:r>
            <w:r w:rsidR="002827C7">
              <w:rPr>
                <w:sz w:val="18"/>
                <w:szCs w:val="22"/>
              </w:rPr>
              <w:tab/>
            </w:r>
          </w:p>
          <w:p w14:paraId="364360B8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35919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Art Room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11285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Library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43670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Music Room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847516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Vocational Room</w:t>
            </w:r>
            <w:r w:rsidR="002827C7" w:rsidRPr="00E950BB">
              <w:rPr>
                <w:sz w:val="18"/>
                <w:szCs w:val="22"/>
              </w:rPr>
              <w:tab/>
            </w:r>
          </w:p>
          <w:p w14:paraId="51E24FFB" w14:textId="4FCCFD19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9725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Computer Lab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72197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Common Area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462921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Athletic Field/Stadium      </w:t>
            </w:r>
            <w:sdt>
              <w:sdtPr>
                <w:rPr>
                  <w:sz w:val="18"/>
                  <w:szCs w:val="22"/>
                </w:rPr>
                <w:id w:val="-196904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Gym</w:t>
            </w:r>
          </w:p>
          <w:p w14:paraId="7223218E" w14:textId="6535A2C4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448200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Special Event/Field Trip</w:t>
            </w:r>
            <w:r w:rsidR="002827C7" w:rsidRPr="00E950BB">
              <w:rPr>
                <w:sz w:val="18"/>
                <w:szCs w:val="22"/>
              </w:rPr>
              <w:tab/>
            </w:r>
            <w:r w:rsidR="002827C7">
              <w:rPr>
                <w:sz w:val="18"/>
                <w:szCs w:val="22"/>
              </w:rPr>
              <w:t xml:space="preserve">                     </w:t>
            </w:r>
            <w:sdt>
              <w:sdtPr>
                <w:rPr>
                  <w:sz w:val="18"/>
                  <w:szCs w:val="22"/>
                </w:rPr>
                <w:id w:val="-581757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Office </w:t>
            </w:r>
            <w:r w:rsidR="002827C7">
              <w:rPr>
                <w:sz w:val="18"/>
                <w:szCs w:val="22"/>
              </w:rPr>
              <w:t xml:space="preserve"> 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87287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Bus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89378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spellStart"/>
            <w:r w:rsidR="002827C7" w:rsidRPr="00E950BB">
              <w:rPr>
                <w:sz w:val="18"/>
                <w:szCs w:val="22"/>
              </w:rPr>
              <w:t>Bus</w:t>
            </w:r>
            <w:proofErr w:type="spellEnd"/>
            <w:r w:rsidR="002827C7" w:rsidRPr="00E950BB">
              <w:rPr>
                <w:sz w:val="18"/>
                <w:szCs w:val="22"/>
              </w:rPr>
              <w:t xml:space="preserve"> Loading Zone </w:t>
            </w:r>
          </w:p>
          <w:p w14:paraId="48CB2877" w14:textId="77777777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564449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Parking Lot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22683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Dormitory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041049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Off Campus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01850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Other ____________________</w:t>
            </w:r>
          </w:p>
        </w:tc>
      </w:tr>
      <w:tr w:rsidR="002827C7" w14:paraId="7F030C68" w14:textId="77777777" w:rsidTr="00737322">
        <w:trPr>
          <w:trHeight w:val="118"/>
        </w:trPr>
        <w:tc>
          <w:tcPr>
            <w:tcW w:w="1008" w:type="pct"/>
            <w:shd w:val="clear" w:color="auto" w:fill="00A94F" w:themeFill="accent1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FF736AC" w14:textId="77777777" w:rsidR="002827C7" w:rsidRDefault="002827C7" w:rsidP="00737322">
            <w:pPr>
              <w:spacing w:after="0" w:line="240" w:lineRule="auto"/>
              <w:jc w:val="center"/>
            </w:pPr>
            <w:r w:rsidRPr="009D4EC1">
              <w:rPr>
                <w:rFonts w:ascii="Bariol" w:hAnsi="Bariol"/>
                <w:color w:val="FFFFFF" w:themeColor="background1"/>
                <w:sz w:val="24"/>
              </w:rPr>
              <w:t>Time</w:t>
            </w:r>
          </w:p>
        </w:tc>
        <w:tc>
          <w:tcPr>
            <w:tcW w:w="3992" w:type="pct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9F960CA" w14:textId="77777777" w:rsidR="002827C7" w:rsidRDefault="002827C7" w:rsidP="00737322">
            <w:pPr>
              <w:pStyle w:val="PBISAppsBulletPoints"/>
              <w:numPr>
                <w:ilvl w:val="0"/>
                <w:numId w:val="0"/>
              </w:numPr>
              <w:rPr>
                <w:rFonts w:ascii="MS Gothic" w:eastAsia="MS Gothic" w:hAnsi="MS Gothic"/>
              </w:rPr>
            </w:pPr>
          </w:p>
        </w:tc>
      </w:tr>
      <w:tr w:rsidR="002827C7" w14:paraId="7518A324" w14:textId="77777777" w:rsidTr="00737322">
        <w:trPr>
          <w:trHeight w:val="154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2FFE89E" w14:textId="77777777" w:rsidR="002827C7" w:rsidRDefault="002827C7" w:rsidP="00737322">
            <w:pPr>
              <w:spacing w:after="0"/>
              <w:jc w:val="center"/>
            </w:pPr>
          </w:p>
        </w:tc>
        <w:tc>
          <w:tcPr>
            <w:tcW w:w="3992" w:type="pct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8BD289" w14:textId="77777777" w:rsidR="002827C7" w:rsidRDefault="002827C7" w:rsidP="00737322">
            <w:pPr>
              <w:pStyle w:val="PBISAppsBulletPoints"/>
              <w:numPr>
                <w:ilvl w:val="0"/>
                <w:numId w:val="0"/>
              </w:numPr>
              <w:spacing w:after="0"/>
              <w:rPr>
                <w:rFonts w:ascii="MS Gothic" w:eastAsia="MS Gothic" w:hAnsi="MS Gothic"/>
              </w:rPr>
            </w:pPr>
          </w:p>
        </w:tc>
      </w:tr>
    </w:tbl>
    <w:p w14:paraId="4D377FF5" w14:textId="77777777" w:rsidR="002827C7" w:rsidRDefault="002827C7" w:rsidP="002827C7">
      <w:pPr>
        <w:pStyle w:val="PBISAppsHeading2"/>
        <w:spacing w:line="240" w:lineRule="auto"/>
      </w:pPr>
      <w:r>
        <w:t>What Behavior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2827C7" w:rsidRPr="00DF1D83" w14:paraId="094B8641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534B8C9" w14:textId="0005E303" w:rsidR="002827C7" w:rsidRPr="00DF1D83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>Staff-</w:t>
            </w:r>
            <w:r>
              <w:rPr>
                <w:rFonts w:ascii="Bariol" w:hAnsi="Bariol"/>
                <w:sz w:val="24"/>
              </w:rPr>
              <w:t>m</w:t>
            </w:r>
            <w:r w:rsidRPr="00DF1D83">
              <w:rPr>
                <w:rFonts w:ascii="Bariol" w:hAnsi="Bariol"/>
                <w:sz w:val="24"/>
              </w:rPr>
              <w:t>anaged Behavior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A1EE9B" w14:textId="1B8D2352" w:rsidR="002827C7" w:rsidRPr="00DF1D83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Administrator</w:t>
            </w:r>
            <w:r w:rsidRPr="00DF1D83">
              <w:rPr>
                <w:rFonts w:ascii="Bariol" w:hAnsi="Bariol"/>
                <w:sz w:val="24"/>
              </w:rPr>
              <w:t>-</w:t>
            </w:r>
            <w:r>
              <w:rPr>
                <w:rFonts w:ascii="Bariol" w:hAnsi="Bariol"/>
                <w:sz w:val="24"/>
              </w:rPr>
              <w:t>m</w:t>
            </w:r>
            <w:r w:rsidRPr="00DF1D83">
              <w:rPr>
                <w:rFonts w:ascii="Bariol" w:hAnsi="Bariol"/>
                <w:sz w:val="24"/>
              </w:rPr>
              <w:t xml:space="preserve">anaged Behavior </w:t>
            </w:r>
            <w:r w:rsidRPr="008A6E52">
              <w:rPr>
                <w:rFonts w:ascii="Bariol" w:hAnsi="Bariol"/>
                <w:i/>
                <w:iCs/>
                <w:sz w:val="18"/>
                <w:szCs w:val="18"/>
              </w:rPr>
              <w:t>(Circle most impactful to learning/climate)</w:t>
            </w:r>
          </w:p>
        </w:tc>
      </w:tr>
      <w:tr w:rsidR="002827C7" w:rsidRPr="00E950BB" w14:paraId="6310F16C" w14:textId="77777777" w:rsidTr="00737322">
        <w:trPr>
          <w:trHeight w:val="550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16A2C34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474684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Inappropriate Language </w:t>
            </w:r>
          </w:p>
          <w:p w14:paraId="512E9065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78479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Material/Property Misuse </w:t>
            </w:r>
          </w:p>
          <w:p w14:paraId="026653CD" w14:textId="77777777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58831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Physical Contact/ Aggression </w:t>
            </w:r>
          </w:p>
          <w:p w14:paraId="2AA9A289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425333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Dress Code Violation </w:t>
            </w:r>
          </w:p>
          <w:p w14:paraId="48CD2B0D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797799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Tardy </w:t>
            </w:r>
          </w:p>
          <w:p w14:paraId="01F974EF" w14:textId="77777777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823895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Technology Violation</w:t>
            </w:r>
          </w:p>
          <w:p w14:paraId="5A0794D1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18193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Defiance/ Non-compliance</w:t>
            </w:r>
            <w:r w:rsidR="002827C7">
              <w:rPr>
                <w:sz w:val="18"/>
                <w:szCs w:val="22"/>
              </w:rPr>
              <w:t>*</w:t>
            </w:r>
            <w:r w:rsidR="002827C7" w:rsidRPr="00E950BB">
              <w:rPr>
                <w:sz w:val="18"/>
                <w:szCs w:val="22"/>
              </w:rPr>
              <w:t xml:space="preserve"> </w:t>
            </w:r>
          </w:p>
          <w:p w14:paraId="6FE50545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82498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Disrespect</w:t>
            </w:r>
            <w:r w:rsidR="002827C7">
              <w:rPr>
                <w:sz w:val="18"/>
                <w:szCs w:val="22"/>
              </w:rPr>
              <w:t>*</w:t>
            </w:r>
            <w:r w:rsidR="002827C7" w:rsidRPr="00E950BB">
              <w:rPr>
                <w:sz w:val="18"/>
                <w:szCs w:val="22"/>
              </w:rPr>
              <w:t xml:space="preserve"> </w:t>
            </w:r>
          </w:p>
          <w:p w14:paraId="400815C3" w14:textId="77777777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145047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Disruption</w:t>
            </w:r>
            <w:r w:rsidR="002827C7">
              <w:rPr>
                <w:sz w:val="18"/>
                <w:szCs w:val="22"/>
              </w:rPr>
              <w:t>*</w:t>
            </w:r>
            <w:r w:rsidR="002827C7" w:rsidRPr="00E950BB">
              <w:rPr>
                <w:sz w:val="18"/>
                <w:szCs w:val="22"/>
              </w:rPr>
              <w:t xml:space="preserve"> </w:t>
            </w:r>
          </w:p>
          <w:p w14:paraId="1137B0AF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23944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gramStart"/>
            <w:r w:rsidR="002827C7" w:rsidRPr="00E950BB">
              <w:rPr>
                <w:sz w:val="18"/>
                <w:szCs w:val="22"/>
              </w:rPr>
              <w:t>Other  _</w:t>
            </w:r>
            <w:proofErr w:type="gramEnd"/>
            <w:r w:rsidR="002827C7" w:rsidRPr="00E950BB">
              <w:rPr>
                <w:sz w:val="18"/>
                <w:szCs w:val="22"/>
              </w:rPr>
              <w:t>________________</w:t>
            </w:r>
          </w:p>
          <w:p w14:paraId="2081F10F" w14:textId="77777777" w:rsidR="002827C7" w:rsidRDefault="002827C7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</w:p>
          <w:p w14:paraId="34098ADE" w14:textId="77777777" w:rsidR="002827C7" w:rsidRPr="00587324" w:rsidRDefault="002827C7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i/>
                <w:iCs/>
                <w:sz w:val="18"/>
                <w:szCs w:val="22"/>
              </w:rPr>
            </w:pPr>
            <w:r>
              <w:rPr>
                <w:sz w:val="18"/>
                <w:szCs w:val="22"/>
              </w:rPr>
              <w:t>*</w:t>
            </w:r>
            <w:r>
              <w:rPr>
                <w:i/>
                <w:iCs/>
                <w:sz w:val="18"/>
                <w:szCs w:val="22"/>
              </w:rPr>
              <w:t>Remember to use our shared school definitions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2125E3" w14:textId="4686F8FA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870605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Abusive/</w:t>
            </w:r>
            <w:proofErr w:type="spellStart"/>
            <w:r w:rsidR="002827C7" w:rsidRPr="00E950BB">
              <w:rPr>
                <w:sz w:val="18"/>
                <w:szCs w:val="22"/>
              </w:rPr>
              <w:t>Inappr</w:t>
            </w:r>
            <w:proofErr w:type="spellEnd"/>
            <w:r w:rsidR="002827C7">
              <w:rPr>
                <w:sz w:val="18"/>
                <w:szCs w:val="22"/>
              </w:rPr>
              <w:t>.</w:t>
            </w:r>
            <w:r w:rsidR="002827C7" w:rsidRPr="00E950BB">
              <w:rPr>
                <w:sz w:val="18"/>
                <w:szCs w:val="22"/>
              </w:rPr>
              <w:t xml:space="preserve"> Language/Profanity </w:t>
            </w:r>
            <w:r w:rsidR="002827C7">
              <w:rPr>
                <w:sz w:val="18"/>
                <w:szCs w:val="22"/>
              </w:rPr>
              <w:tab/>
            </w:r>
            <w:r w:rsidR="001270C3">
              <w:rPr>
                <w:sz w:val="18"/>
                <w:szCs w:val="22"/>
              </w:rPr>
              <w:t xml:space="preserve">                    </w:t>
            </w:r>
            <w:sdt>
              <w:sdtPr>
                <w:rPr>
                  <w:sz w:val="18"/>
                  <w:szCs w:val="22"/>
                </w:rPr>
                <w:id w:val="-1072810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Disruption</w:t>
            </w:r>
            <w:r w:rsidR="002827C7">
              <w:rPr>
                <w:sz w:val="18"/>
                <w:szCs w:val="22"/>
              </w:rPr>
              <w:t>*</w:t>
            </w:r>
          </w:p>
          <w:p w14:paraId="2BB75AFF" w14:textId="4A4CBCFB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650779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Academic Dishonesty </w:t>
            </w:r>
            <w:r w:rsidR="002827C7" w:rsidRPr="00E950BB">
              <w:rPr>
                <w:sz w:val="18"/>
                <w:szCs w:val="22"/>
              </w:rPr>
              <w:tab/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212480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Lying </w:t>
            </w:r>
            <w:r w:rsidR="002827C7" w:rsidRPr="00E950BB">
              <w:rPr>
                <w:sz w:val="18"/>
                <w:szCs w:val="22"/>
              </w:rPr>
              <w:tab/>
            </w:r>
            <w:r w:rsidR="001270C3">
              <w:rPr>
                <w:sz w:val="18"/>
                <w:szCs w:val="22"/>
              </w:rPr>
              <w:t xml:space="preserve">                    </w:t>
            </w:r>
            <w:sdt>
              <w:sdtPr>
                <w:rPr>
                  <w:sz w:val="18"/>
                  <w:szCs w:val="22"/>
                </w:rPr>
                <w:id w:val="25702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gramStart"/>
            <w:r w:rsidR="002827C7" w:rsidRPr="00E950BB">
              <w:rPr>
                <w:sz w:val="18"/>
                <w:szCs w:val="22"/>
              </w:rPr>
              <w:t>Theft</w:t>
            </w:r>
            <w:proofErr w:type="gramEnd"/>
            <w:r w:rsidR="002827C7" w:rsidRPr="00E950BB">
              <w:rPr>
                <w:sz w:val="18"/>
                <w:szCs w:val="22"/>
              </w:rPr>
              <w:t xml:space="preserve"> </w:t>
            </w:r>
          </w:p>
          <w:p w14:paraId="342AA0E9" w14:textId="17CC9E9F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42479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Defiance/</w:t>
            </w:r>
            <w:r w:rsidR="001270C3" w:rsidRPr="00E950BB">
              <w:rPr>
                <w:sz w:val="18"/>
                <w:szCs w:val="22"/>
              </w:rPr>
              <w:t xml:space="preserve"> </w:t>
            </w:r>
            <w:r w:rsidR="002827C7" w:rsidRPr="00E950BB">
              <w:rPr>
                <w:sz w:val="18"/>
                <w:szCs w:val="22"/>
              </w:rPr>
              <w:t>Non-compliance</w:t>
            </w:r>
            <w:r w:rsidR="002827C7">
              <w:rPr>
                <w:sz w:val="18"/>
                <w:szCs w:val="22"/>
              </w:rPr>
              <w:t>*</w:t>
            </w:r>
            <w:r w:rsidR="002827C7" w:rsidRPr="00E950BB">
              <w:rPr>
                <w:sz w:val="18"/>
                <w:szCs w:val="22"/>
              </w:rPr>
              <w:t xml:space="preserve">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291333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Disrespect</w:t>
            </w:r>
            <w:r w:rsidR="002827C7">
              <w:rPr>
                <w:sz w:val="18"/>
                <w:szCs w:val="22"/>
              </w:rPr>
              <w:t>*</w:t>
            </w:r>
            <w:r w:rsidR="002827C7" w:rsidRPr="00E950BB">
              <w:rPr>
                <w:sz w:val="18"/>
                <w:szCs w:val="22"/>
              </w:rPr>
              <w:t xml:space="preserve"> </w:t>
            </w:r>
            <w:r w:rsidR="001270C3">
              <w:rPr>
                <w:sz w:val="18"/>
                <w:szCs w:val="22"/>
              </w:rPr>
              <w:t xml:space="preserve">        </w:t>
            </w:r>
            <w:sdt>
              <w:sdtPr>
                <w:rPr>
                  <w:sz w:val="18"/>
                  <w:szCs w:val="22"/>
                </w:rPr>
                <w:id w:val="478805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spellStart"/>
            <w:r w:rsidR="001270C3" w:rsidRPr="00E950BB">
              <w:rPr>
                <w:sz w:val="18"/>
                <w:szCs w:val="22"/>
              </w:rPr>
              <w:t>Inappr</w:t>
            </w:r>
            <w:proofErr w:type="spellEnd"/>
            <w:r w:rsidR="001270C3">
              <w:rPr>
                <w:sz w:val="18"/>
                <w:szCs w:val="22"/>
              </w:rPr>
              <w:t>.</w:t>
            </w:r>
            <w:r w:rsidR="001270C3" w:rsidRPr="00E950BB">
              <w:rPr>
                <w:sz w:val="18"/>
                <w:szCs w:val="22"/>
              </w:rPr>
              <w:t xml:space="preserve"> Display of Affection</w:t>
            </w:r>
          </w:p>
          <w:p w14:paraId="12748C0E" w14:textId="06D55714" w:rsidR="001270C3" w:rsidRDefault="00000000" w:rsidP="001270C3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77620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2DEC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Technology Violation</w:t>
            </w:r>
            <w:r w:rsidR="001270C3">
              <w:rPr>
                <w:sz w:val="18"/>
                <w:szCs w:val="22"/>
              </w:rPr>
              <w:t xml:space="preserve">                              </w:t>
            </w:r>
            <w:sdt>
              <w:sdtPr>
                <w:rPr>
                  <w:sz w:val="18"/>
                  <w:szCs w:val="22"/>
                </w:rPr>
                <w:id w:val="-103033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1270C3" w:rsidRPr="00E950BB">
              <w:rPr>
                <w:sz w:val="18"/>
                <w:szCs w:val="22"/>
              </w:rPr>
              <w:t>Dress Code Violation</w:t>
            </w:r>
            <w:r w:rsidR="001270C3" w:rsidRPr="00E950BB">
              <w:rPr>
                <w:sz w:val="18"/>
                <w:szCs w:val="22"/>
              </w:rPr>
              <w:tab/>
            </w:r>
            <w:r w:rsidR="001270C3" w:rsidRPr="00E950BB">
              <w:rPr>
                <w:sz w:val="18"/>
                <w:szCs w:val="22"/>
              </w:rPr>
              <w:tab/>
            </w:r>
          </w:p>
          <w:p w14:paraId="626BCDEE" w14:textId="66F93913" w:rsidR="002827C7" w:rsidRDefault="002827C7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r w:rsidRPr="00E950BB">
              <w:rPr>
                <w:sz w:val="18"/>
                <w:szCs w:val="22"/>
              </w:rPr>
              <w:t xml:space="preserve"> </w:t>
            </w:r>
            <w:r>
              <w:rPr>
                <w:sz w:val="18"/>
                <w:szCs w:val="22"/>
              </w:rPr>
              <w:t xml:space="preserve">          </w:t>
            </w:r>
            <w:sdt>
              <w:sdtPr>
                <w:rPr>
                  <w:sz w:val="16"/>
                  <w:szCs w:val="20"/>
                </w:rPr>
                <w:id w:val="28477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>
              <w:rPr>
                <w:i/>
                <w:iCs/>
                <w:sz w:val="16"/>
                <w:szCs w:val="20"/>
              </w:rPr>
              <w:t>School-issued</w:t>
            </w:r>
            <w:r w:rsidRPr="00A82EA4">
              <w:rPr>
                <w:i/>
                <w:iCs/>
                <w:sz w:val="16"/>
                <w:szCs w:val="20"/>
              </w:rPr>
              <w:tab/>
            </w:r>
            <w:r>
              <w:rPr>
                <w:i/>
                <w:iCs/>
                <w:sz w:val="16"/>
                <w:szCs w:val="20"/>
              </w:rPr>
              <w:t xml:space="preserve">        </w:t>
            </w:r>
            <w:sdt>
              <w:sdtPr>
                <w:rPr>
                  <w:sz w:val="16"/>
                  <w:szCs w:val="20"/>
                </w:rPr>
                <w:id w:val="154833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>
              <w:rPr>
                <w:i/>
                <w:iCs/>
                <w:sz w:val="16"/>
                <w:szCs w:val="20"/>
              </w:rPr>
              <w:t>Personal</w:t>
            </w:r>
          </w:p>
          <w:p w14:paraId="7FF3FD24" w14:textId="66D36004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3252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Fighting </w:t>
            </w:r>
            <w:r w:rsidR="002827C7" w:rsidRPr="00E950BB">
              <w:rPr>
                <w:sz w:val="18"/>
                <w:szCs w:val="22"/>
              </w:rPr>
              <w:tab/>
            </w:r>
            <w:r w:rsidR="001270C3">
              <w:rPr>
                <w:sz w:val="18"/>
                <w:szCs w:val="22"/>
              </w:rPr>
              <w:t xml:space="preserve">                                         </w:t>
            </w:r>
            <w:sdt>
              <w:sdtPr>
                <w:rPr>
                  <w:sz w:val="18"/>
                  <w:szCs w:val="22"/>
                </w:rPr>
                <w:id w:val="2104844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Bullying </w:t>
            </w:r>
            <w:r w:rsidR="002827C7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55161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Physical Aggression</w:t>
            </w:r>
          </w:p>
          <w:p w14:paraId="5AA45E04" w14:textId="16ECD646" w:rsidR="001270C3" w:rsidRDefault="00000000" w:rsidP="001270C3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70344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1270C3" w:rsidRPr="00E950BB">
              <w:rPr>
                <w:sz w:val="18"/>
                <w:szCs w:val="22"/>
              </w:rPr>
              <w:t xml:space="preserve">Skip Class </w:t>
            </w:r>
            <w:r w:rsidR="001270C3">
              <w:rPr>
                <w:sz w:val="18"/>
                <w:szCs w:val="22"/>
              </w:rPr>
              <w:t xml:space="preserve">                                                      </w:t>
            </w:r>
            <w:sdt>
              <w:sdtPr>
                <w:rPr>
                  <w:sz w:val="18"/>
                  <w:szCs w:val="22"/>
                </w:rPr>
                <w:id w:val="46354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1270C3" w:rsidRPr="00E950BB">
              <w:rPr>
                <w:sz w:val="18"/>
                <w:szCs w:val="22"/>
              </w:rPr>
              <w:t>Tardy</w:t>
            </w:r>
            <w:r w:rsidR="001270C3" w:rsidRPr="00E950BB">
              <w:rPr>
                <w:sz w:val="18"/>
                <w:szCs w:val="22"/>
              </w:rPr>
              <w:tab/>
              <w:t xml:space="preserve"> </w:t>
            </w:r>
            <w:r w:rsidR="001270C3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86665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1270C3" w:rsidRPr="00E950BB">
              <w:rPr>
                <w:sz w:val="18"/>
                <w:szCs w:val="22"/>
              </w:rPr>
              <w:t>Truancy</w:t>
            </w:r>
          </w:p>
          <w:p w14:paraId="6BF25ACF" w14:textId="77777777" w:rsidR="001270C3" w:rsidRDefault="00000000" w:rsidP="001270C3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10264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1270C3" w:rsidRPr="00E950BB">
              <w:rPr>
                <w:sz w:val="18"/>
                <w:szCs w:val="22"/>
              </w:rPr>
              <w:t>Gang Affiliation Display</w:t>
            </w:r>
            <w:r w:rsidR="001270C3">
              <w:rPr>
                <w:sz w:val="18"/>
                <w:szCs w:val="22"/>
              </w:rPr>
              <w:t xml:space="preserve">                        </w:t>
            </w:r>
            <w:sdt>
              <w:sdtPr>
                <w:rPr>
                  <w:sz w:val="18"/>
                  <w:szCs w:val="22"/>
                </w:rPr>
                <w:id w:val="1048487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1270C3" w:rsidRPr="00E950BB">
              <w:rPr>
                <w:sz w:val="18"/>
                <w:szCs w:val="22"/>
              </w:rPr>
              <w:t>Threatening Behavior</w:t>
            </w:r>
          </w:p>
          <w:p w14:paraId="6858DB34" w14:textId="058C4632" w:rsidR="001270C3" w:rsidRDefault="00000000" w:rsidP="001270C3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034338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0640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6C0640" w:rsidRPr="00E950BB">
              <w:rPr>
                <w:sz w:val="18"/>
                <w:szCs w:val="22"/>
              </w:rPr>
              <w:t>Property Dam/Vandalism</w:t>
            </w:r>
            <w:r w:rsidR="006C0640">
              <w:rPr>
                <w:sz w:val="18"/>
                <w:szCs w:val="22"/>
              </w:rPr>
              <w:t xml:space="preserve">     </w:t>
            </w:r>
            <w:r w:rsidR="00652DEC">
              <w:rPr>
                <w:sz w:val="18"/>
                <w:szCs w:val="22"/>
              </w:rPr>
              <w:t xml:space="preserve">  </w:t>
            </w:r>
            <w:r w:rsidR="006C0640">
              <w:rPr>
                <w:sz w:val="18"/>
                <w:szCs w:val="22"/>
              </w:rPr>
              <w:t xml:space="preserve">             </w:t>
            </w:r>
            <w:sdt>
              <w:sdtPr>
                <w:rPr>
                  <w:sz w:val="18"/>
                  <w:szCs w:val="22"/>
                </w:rPr>
                <w:id w:val="48344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70C3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spellStart"/>
            <w:r w:rsidR="001270C3" w:rsidRPr="00E950BB">
              <w:rPr>
                <w:sz w:val="18"/>
                <w:szCs w:val="22"/>
              </w:rPr>
              <w:t>Inappr</w:t>
            </w:r>
            <w:proofErr w:type="spellEnd"/>
            <w:r w:rsidR="001270C3">
              <w:rPr>
                <w:sz w:val="18"/>
                <w:szCs w:val="22"/>
              </w:rPr>
              <w:t>.</w:t>
            </w:r>
            <w:r w:rsidR="001270C3" w:rsidRPr="00E950BB">
              <w:rPr>
                <w:sz w:val="18"/>
                <w:szCs w:val="22"/>
              </w:rPr>
              <w:t xml:space="preserve"> Location/Out of Bounds Area</w:t>
            </w:r>
            <w:r w:rsidR="001270C3">
              <w:rPr>
                <w:sz w:val="18"/>
                <w:szCs w:val="22"/>
              </w:rPr>
              <w:t xml:space="preserve">                                   </w:t>
            </w:r>
          </w:p>
          <w:p w14:paraId="4E4344FD" w14:textId="242CDE4C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6262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 xml:space="preserve">Harassment – </w:t>
            </w:r>
            <w:r w:rsidR="002827C7" w:rsidRPr="00E950BB">
              <w:rPr>
                <w:i/>
                <w:iCs/>
                <w:sz w:val="18"/>
                <w:szCs w:val="22"/>
              </w:rPr>
              <w:t>Identify Subtype</w:t>
            </w:r>
            <w:r w:rsidR="002827C7" w:rsidRPr="00E950BB">
              <w:rPr>
                <w:sz w:val="18"/>
                <w:szCs w:val="22"/>
              </w:rPr>
              <w:t xml:space="preserve"> </w:t>
            </w:r>
          </w:p>
          <w:p w14:paraId="05BA81F1" w14:textId="1D7E199C" w:rsidR="002827C7" w:rsidRPr="00A82EA4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297"/>
              <w:rPr>
                <w:i/>
                <w:iCs/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209246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>Gender</w:t>
            </w:r>
            <w:r w:rsidR="002827C7" w:rsidRPr="00A82EA4">
              <w:rPr>
                <w:i/>
                <w:iCs/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-1676334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>Physical Characteristics</w:t>
            </w:r>
            <w:r w:rsidR="006C0640">
              <w:rPr>
                <w:i/>
                <w:iCs/>
                <w:sz w:val="16"/>
                <w:szCs w:val="20"/>
              </w:rPr>
              <w:t xml:space="preserve">      </w:t>
            </w:r>
            <w:sdt>
              <w:sdtPr>
                <w:rPr>
                  <w:sz w:val="16"/>
                  <w:szCs w:val="20"/>
                </w:rPr>
                <w:id w:val="-117056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>Race</w:t>
            </w:r>
            <w:r w:rsidR="002827C7" w:rsidRPr="00A82EA4">
              <w:rPr>
                <w:i/>
                <w:iCs/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-135688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 xml:space="preserve">Religion     </w:t>
            </w:r>
            <w:sdt>
              <w:sdtPr>
                <w:rPr>
                  <w:sz w:val="16"/>
                  <w:szCs w:val="20"/>
                </w:rPr>
                <w:id w:val="97858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 xml:space="preserve"> Sexual</w:t>
            </w:r>
            <w:r w:rsidR="002827C7" w:rsidRPr="00A82EA4">
              <w:rPr>
                <w:i/>
                <w:iCs/>
                <w:sz w:val="16"/>
                <w:szCs w:val="20"/>
              </w:rPr>
              <w:tab/>
            </w:r>
          </w:p>
          <w:p w14:paraId="5F17C0D5" w14:textId="2A55A995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297"/>
              <w:rPr>
                <w:sz w:val="18"/>
                <w:szCs w:val="22"/>
              </w:rPr>
            </w:pPr>
            <w:sdt>
              <w:sdtPr>
                <w:rPr>
                  <w:sz w:val="16"/>
                  <w:szCs w:val="20"/>
                </w:rPr>
                <w:id w:val="-76222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>Disability/Exceptionality</w:t>
            </w:r>
            <w:r w:rsidR="002827C7" w:rsidRPr="00A82EA4">
              <w:rPr>
                <w:i/>
                <w:iCs/>
                <w:sz w:val="16"/>
                <w:szCs w:val="20"/>
              </w:rPr>
              <w:tab/>
            </w:r>
            <w:r w:rsidR="006C0640">
              <w:rPr>
                <w:i/>
                <w:iCs/>
                <w:sz w:val="16"/>
                <w:szCs w:val="20"/>
              </w:rPr>
              <w:t xml:space="preserve">                                      </w:t>
            </w:r>
            <w:sdt>
              <w:sdtPr>
                <w:rPr>
                  <w:sz w:val="16"/>
                  <w:szCs w:val="20"/>
                </w:rPr>
                <w:id w:val="94519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 xml:space="preserve"> Ethnicity  </w:t>
            </w:r>
            <w:r w:rsidR="006C0640">
              <w:rPr>
                <w:i/>
                <w:iCs/>
                <w:sz w:val="16"/>
                <w:szCs w:val="20"/>
              </w:rPr>
              <w:t xml:space="preserve">                        </w:t>
            </w:r>
            <w:r w:rsidR="002827C7" w:rsidRPr="00A82EA4">
              <w:rPr>
                <w:i/>
                <w:iCs/>
                <w:sz w:val="16"/>
                <w:szCs w:val="20"/>
              </w:rPr>
              <w:t xml:space="preserve">  </w:t>
            </w:r>
            <w:sdt>
              <w:sdtPr>
                <w:rPr>
                  <w:sz w:val="16"/>
                  <w:szCs w:val="20"/>
                </w:rPr>
                <w:id w:val="162512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A82EA4">
              <w:rPr>
                <w:i/>
                <w:iCs/>
                <w:sz w:val="16"/>
                <w:szCs w:val="20"/>
              </w:rPr>
              <w:t>Other ___________________</w:t>
            </w:r>
            <w:r w:rsidR="002827C7" w:rsidRPr="00E950BB">
              <w:rPr>
                <w:i/>
                <w:iCs/>
                <w:sz w:val="18"/>
                <w:szCs w:val="22"/>
              </w:rPr>
              <w:tab/>
            </w:r>
          </w:p>
          <w:p w14:paraId="561ACF00" w14:textId="77777777" w:rsidR="002827C7" w:rsidRPr="00E950BB" w:rsidRDefault="002827C7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r w:rsidRPr="00E950BB">
              <w:rPr>
                <w:sz w:val="18"/>
                <w:szCs w:val="22"/>
              </w:rPr>
              <w:t>Use/Possession of</w:t>
            </w:r>
          </w:p>
          <w:p w14:paraId="5D841DB2" w14:textId="1A3AA960" w:rsidR="002827C7" w:rsidRPr="00A82EA4" w:rsidRDefault="002827C7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6"/>
                <w:szCs w:val="20"/>
              </w:rPr>
            </w:pPr>
            <w:r w:rsidRPr="00A82EA4">
              <w:rPr>
                <w:sz w:val="16"/>
                <w:szCs w:val="20"/>
              </w:rPr>
              <w:t xml:space="preserve">     </w:t>
            </w:r>
            <w:sdt>
              <w:sdtPr>
                <w:rPr>
                  <w:sz w:val="16"/>
                  <w:szCs w:val="20"/>
                </w:rPr>
                <w:id w:val="1178010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A82EA4">
              <w:rPr>
                <w:sz w:val="16"/>
                <w:szCs w:val="20"/>
              </w:rPr>
              <w:t xml:space="preserve"> </w:t>
            </w:r>
            <w:r w:rsidRPr="00A82EA4">
              <w:rPr>
                <w:i/>
                <w:iCs/>
                <w:sz w:val="16"/>
                <w:szCs w:val="20"/>
              </w:rPr>
              <w:t>Alcohol</w:t>
            </w:r>
            <w:r w:rsidR="006C0640">
              <w:rPr>
                <w:i/>
                <w:iCs/>
                <w:sz w:val="16"/>
                <w:szCs w:val="20"/>
              </w:rPr>
              <w:t xml:space="preserve">                  </w:t>
            </w:r>
            <w:sdt>
              <w:sdtPr>
                <w:rPr>
                  <w:sz w:val="16"/>
                  <w:szCs w:val="20"/>
                </w:rPr>
                <w:id w:val="-493020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A82EA4">
              <w:rPr>
                <w:sz w:val="16"/>
                <w:szCs w:val="20"/>
              </w:rPr>
              <w:t xml:space="preserve"> </w:t>
            </w:r>
            <w:r w:rsidRPr="00A82EA4">
              <w:rPr>
                <w:i/>
                <w:iCs/>
                <w:sz w:val="16"/>
                <w:szCs w:val="20"/>
              </w:rPr>
              <w:t>Tobacco/Nicotine</w:t>
            </w:r>
            <w:r w:rsidRPr="00A82EA4">
              <w:rPr>
                <w:sz w:val="16"/>
                <w:szCs w:val="20"/>
              </w:rPr>
              <w:t xml:space="preserve"> </w:t>
            </w:r>
            <w:r w:rsidR="006C0640">
              <w:rPr>
                <w:sz w:val="16"/>
                <w:szCs w:val="20"/>
              </w:rPr>
              <w:t xml:space="preserve">   </w:t>
            </w:r>
            <w:r w:rsidRPr="00A82EA4">
              <w:rPr>
                <w:sz w:val="16"/>
                <w:szCs w:val="20"/>
              </w:rPr>
              <w:t xml:space="preserve"> </w:t>
            </w:r>
            <w:r w:rsidRPr="00A82EA4">
              <w:rPr>
                <w:sz w:val="16"/>
                <w:szCs w:val="20"/>
              </w:rPr>
              <w:tab/>
            </w:r>
            <w:sdt>
              <w:sdtPr>
                <w:rPr>
                  <w:sz w:val="16"/>
                  <w:szCs w:val="20"/>
                </w:rPr>
                <w:id w:val="402182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A82EA4">
              <w:rPr>
                <w:i/>
                <w:iCs/>
                <w:sz w:val="16"/>
                <w:szCs w:val="20"/>
              </w:rPr>
              <w:t xml:space="preserve">Restricted Substances </w:t>
            </w:r>
          </w:p>
          <w:p w14:paraId="307428AE" w14:textId="3B78895E" w:rsidR="002827C7" w:rsidRPr="00A82EA4" w:rsidRDefault="002827C7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sz w:val="14"/>
                <w:szCs w:val="18"/>
              </w:rPr>
            </w:pPr>
            <w:r>
              <w:rPr>
                <w:sz w:val="18"/>
                <w:szCs w:val="22"/>
              </w:rPr>
              <w:t xml:space="preserve">    </w:t>
            </w:r>
            <w:sdt>
              <w:sdtPr>
                <w:rPr>
                  <w:sz w:val="16"/>
                  <w:szCs w:val="16"/>
                </w:rPr>
                <w:id w:val="-244810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A82EA4">
              <w:rPr>
                <w:sz w:val="16"/>
                <w:szCs w:val="16"/>
              </w:rPr>
              <w:t xml:space="preserve">Combustibles </w:t>
            </w:r>
            <w:r w:rsidR="006C0640">
              <w:rPr>
                <w:sz w:val="16"/>
                <w:szCs w:val="16"/>
              </w:rPr>
              <w:t xml:space="preserve"> </w:t>
            </w:r>
            <w:r w:rsidRPr="00A82EA4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0088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A82EA4">
              <w:rPr>
                <w:sz w:val="16"/>
                <w:szCs w:val="16"/>
              </w:rPr>
              <w:t xml:space="preserve">Weapons – </w:t>
            </w:r>
            <w:r w:rsidRPr="00A82EA4">
              <w:rPr>
                <w:i/>
                <w:iCs/>
                <w:sz w:val="16"/>
                <w:szCs w:val="16"/>
              </w:rPr>
              <w:t>Identify Subtype</w:t>
            </w:r>
            <w:r>
              <w:rPr>
                <w:i/>
                <w:iCs/>
                <w:sz w:val="16"/>
                <w:szCs w:val="16"/>
              </w:rPr>
              <w:t xml:space="preserve">: </w:t>
            </w:r>
            <w:sdt>
              <w:sdtPr>
                <w:rPr>
                  <w:sz w:val="14"/>
                  <w:szCs w:val="14"/>
                </w:rPr>
                <w:id w:val="817921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Pr="00A82EA4">
              <w:rPr>
                <w:i/>
                <w:iCs/>
                <w:sz w:val="14"/>
                <w:szCs w:val="14"/>
              </w:rPr>
              <w:t>Gun</w:t>
            </w:r>
            <w:r>
              <w:rPr>
                <w:i/>
                <w:iCs/>
                <w:sz w:val="14"/>
                <w:szCs w:val="14"/>
              </w:rPr>
              <w:t xml:space="preserve">   </w:t>
            </w:r>
            <w:sdt>
              <w:sdtPr>
                <w:rPr>
                  <w:sz w:val="14"/>
                  <w:szCs w:val="14"/>
                </w:rPr>
                <w:id w:val="-190574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Segoe UI Symbol" w:hAnsi="Segoe UI Symbol" w:cs="Segoe UI Symbol"/>
                    <w:sz w:val="14"/>
                    <w:szCs w:val="14"/>
                  </w:rPr>
                  <w:t>☐</w:t>
                </w:r>
              </w:sdtContent>
            </w:sdt>
            <w:r w:rsidRPr="00A82EA4">
              <w:rPr>
                <w:i/>
                <w:iCs/>
                <w:sz w:val="14"/>
                <w:szCs w:val="14"/>
              </w:rPr>
              <w:t>Kni</w:t>
            </w:r>
            <w:r w:rsidRPr="00A82EA4">
              <w:rPr>
                <w:i/>
                <w:iCs/>
                <w:sz w:val="14"/>
                <w:szCs w:val="18"/>
              </w:rPr>
              <w:t>fe &gt; 6 inches</w:t>
            </w:r>
            <w:r>
              <w:rPr>
                <w:i/>
                <w:iCs/>
                <w:sz w:val="14"/>
                <w:szCs w:val="18"/>
              </w:rPr>
              <w:t xml:space="preserve">    </w:t>
            </w:r>
            <w:sdt>
              <w:sdtPr>
                <w:rPr>
                  <w:sz w:val="14"/>
                  <w:szCs w:val="18"/>
                </w:rPr>
                <w:id w:val="-86097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82EA4">
                  <w:rPr>
                    <w:rFonts w:ascii="Segoe UI Symbol" w:hAnsi="Segoe UI Symbol" w:cs="Segoe UI Symbol"/>
                    <w:sz w:val="14"/>
                    <w:szCs w:val="18"/>
                  </w:rPr>
                  <w:t>☐</w:t>
                </w:r>
              </w:sdtContent>
            </w:sdt>
            <w:r w:rsidRPr="00A82EA4">
              <w:rPr>
                <w:i/>
                <w:iCs/>
                <w:sz w:val="14"/>
                <w:szCs w:val="18"/>
              </w:rPr>
              <w:t xml:space="preserve">Knife &lt; 6 </w:t>
            </w:r>
            <w:proofErr w:type="gramStart"/>
            <w:r w:rsidRPr="00A82EA4">
              <w:rPr>
                <w:i/>
                <w:iCs/>
                <w:sz w:val="14"/>
                <w:szCs w:val="18"/>
              </w:rPr>
              <w:t>inches</w:t>
            </w:r>
            <w:proofErr w:type="gramEnd"/>
            <w:r w:rsidRPr="00A82EA4">
              <w:rPr>
                <w:i/>
                <w:iCs/>
                <w:sz w:val="14"/>
                <w:szCs w:val="18"/>
              </w:rPr>
              <w:t xml:space="preserve"> </w:t>
            </w:r>
          </w:p>
          <w:p w14:paraId="73496E14" w14:textId="77777777" w:rsidR="002827C7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04526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E950BB">
                  <w:rPr>
                    <w:rFonts w:ascii="Segoe UI Symbol" w:hAnsi="Segoe UI Symbol" w:cs="Segoe UI Symbol"/>
                    <w:sz w:val="18"/>
                    <w:szCs w:val="22"/>
                  </w:rPr>
                  <w:t>☐</w:t>
                </w:r>
              </w:sdtContent>
            </w:sdt>
            <w:r w:rsidR="002827C7" w:rsidRPr="00E950BB">
              <w:rPr>
                <w:sz w:val="18"/>
                <w:szCs w:val="22"/>
              </w:rPr>
              <w:t>Other _____________________</w:t>
            </w:r>
          </w:p>
        </w:tc>
      </w:tr>
    </w:tbl>
    <w:p w14:paraId="1C0A9554" w14:textId="77777777" w:rsidR="002827C7" w:rsidRDefault="002827C7" w:rsidP="002827C7">
      <w:pPr>
        <w:pStyle w:val="PBISAppsHeading2"/>
        <w:spacing w:line="240" w:lineRule="auto"/>
      </w:pPr>
      <w:r>
        <w:t xml:space="preserve">Staff Perceptions and Response 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2827C7" w:rsidRPr="00DF1D83" w14:paraId="1C4EDFF2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0F69DE" w14:textId="77777777" w:rsidR="002827C7" w:rsidRPr="00DF1D83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>Perceived Motivation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5D45E3" w14:textId="77777777" w:rsidR="002827C7" w:rsidRPr="00DF1D83" w:rsidRDefault="002827C7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 xml:space="preserve">Actions </w:t>
            </w:r>
            <w:proofErr w:type="gramStart"/>
            <w:r w:rsidRPr="00DF1D83">
              <w:rPr>
                <w:rFonts w:ascii="Bariol" w:hAnsi="Bariol"/>
                <w:sz w:val="24"/>
              </w:rPr>
              <w:t>Taken</w:t>
            </w:r>
            <w:r w:rsidRPr="00DF1D83">
              <w:rPr>
                <w:rFonts w:ascii="Bariol" w:hAnsi="Bariol"/>
                <w:i/>
                <w:iCs/>
                <w:szCs w:val="20"/>
              </w:rPr>
              <w:t xml:space="preserve">  (</w:t>
            </w:r>
            <w:proofErr w:type="gramEnd"/>
            <w:r w:rsidRPr="00DF1D83">
              <w:rPr>
                <w:rFonts w:ascii="Bariol" w:hAnsi="Bariol"/>
                <w:i/>
                <w:iCs/>
                <w:szCs w:val="20"/>
              </w:rPr>
              <w:t>Circle most severe)</w:t>
            </w:r>
          </w:p>
        </w:tc>
      </w:tr>
      <w:tr w:rsidR="002827C7" w14:paraId="0F60C82F" w14:textId="77777777" w:rsidTr="00737322">
        <w:trPr>
          <w:trHeight w:val="1930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F20F86" w14:textId="77777777" w:rsidR="002827C7" w:rsidRDefault="002827C7" w:rsidP="00737322">
            <w:pPr>
              <w:pStyle w:val="PBISAppsHeading2"/>
              <w:spacing w:before="0" w:line="240" w:lineRule="auto"/>
            </w:pPr>
            <w:r>
              <w:t xml:space="preserve">Escape/Avoid </w:t>
            </w:r>
          </w:p>
          <w:p w14:paraId="3054470E" w14:textId="77777777" w:rsidR="00684BD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48867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 Adult</w:t>
            </w:r>
            <w:r w:rsidR="002827C7">
              <w:rPr>
                <w:sz w:val="18"/>
                <w:szCs w:val="22"/>
              </w:rPr>
              <w:t xml:space="preserve"> Attn</w:t>
            </w:r>
            <w:r w:rsidR="002827C7" w:rsidRPr="00D75A37">
              <w:rPr>
                <w:sz w:val="18"/>
                <w:szCs w:val="22"/>
              </w:rPr>
              <w:t xml:space="preserve"> </w:t>
            </w:r>
            <w:r w:rsidR="002827C7" w:rsidRPr="00D75A37">
              <w:rPr>
                <w:sz w:val="18"/>
                <w:szCs w:val="22"/>
              </w:rPr>
              <w:tab/>
            </w:r>
          </w:p>
          <w:p w14:paraId="194A3B88" w14:textId="15BA8A31" w:rsidR="002827C7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20155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Peer</w:t>
            </w:r>
            <w:r w:rsidR="002827C7">
              <w:rPr>
                <w:sz w:val="18"/>
                <w:szCs w:val="22"/>
              </w:rPr>
              <w:t xml:space="preserve"> Attn</w:t>
            </w:r>
            <w:r w:rsidR="002827C7" w:rsidRPr="00D75A37">
              <w:rPr>
                <w:sz w:val="18"/>
                <w:szCs w:val="22"/>
              </w:rPr>
              <w:t xml:space="preserve"> </w:t>
            </w:r>
          </w:p>
          <w:p w14:paraId="4FDA9E8E" w14:textId="77777777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-1950149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Tasks/Activities/Sensory</w:t>
            </w:r>
            <w:r w:rsidR="002827C7">
              <w:t xml:space="preserve"> </w:t>
            </w:r>
          </w:p>
          <w:p w14:paraId="77222BDF" w14:textId="77777777" w:rsidR="00684BDA" w:rsidRDefault="00684BDA" w:rsidP="00737322">
            <w:pPr>
              <w:pStyle w:val="PBISAppsHeading2"/>
              <w:spacing w:before="0" w:line="240" w:lineRule="auto"/>
            </w:pPr>
          </w:p>
          <w:p w14:paraId="110198BD" w14:textId="4C691A48" w:rsidR="002827C7" w:rsidRDefault="002827C7" w:rsidP="00737322">
            <w:pPr>
              <w:pStyle w:val="PBISAppsHeading2"/>
              <w:spacing w:before="0" w:line="240" w:lineRule="auto"/>
            </w:pPr>
            <w:r>
              <w:t>Obtain</w:t>
            </w:r>
          </w:p>
          <w:p w14:paraId="6BE6F10E" w14:textId="77777777" w:rsidR="00684BD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367682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Adult</w:t>
            </w:r>
            <w:r w:rsidR="002827C7">
              <w:rPr>
                <w:sz w:val="18"/>
                <w:szCs w:val="22"/>
              </w:rPr>
              <w:t xml:space="preserve"> Attn</w:t>
            </w:r>
            <w:r w:rsidR="002827C7" w:rsidRPr="00D75A37">
              <w:rPr>
                <w:sz w:val="18"/>
                <w:szCs w:val="22"/>
              </w:rPr>
              <w:tab/>
            </w:r>
          </w:p>
          <w:p w14:paraId="054D3466" w14:textId="2D673848" w:rsidR="002827C7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57786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Peer </w:t>
            </w:r>
            <w:r w:rsidR="002827C7">
              <w:rPr>
                <w:sz w:val="18"/>
                <w:szCs w:val="22"/>
              </w:rPr>
              <w:t>Attn</w:t>
            </w:r>
          </w:p>
          <w:p w14:paraId="77530FFF" w14:textId="23451C9B" w:rsidR="002827C7" w:rsidRDefault="00000000" w:rsidP="00684BDA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-1339771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Items/Activities/Sensory</w:t>
            </w:r>
            <w:r w:rsidR="002827C7">
              <w:rPr>
                <w:i/>
                <w:iCs/>
                <w:sz w:val="18"/>
                <w:szCs w:val="22"/>
              </w:rPr>
              <w:t xml:space="preserve"> 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99A02C" w14:textId="77777777" w:rsidR="002827C7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3452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Conference with Student </w:t>
            </w:r>
            <w:r w:rsidR="002827C7" w:rsidRPr="00D75A37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24015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Individualized Instruction </w:t>
            </w:r>
          </w:p>
          <w:p w14:paraId="48A29F9C" w14:textId="77777777" w:rsidR="002827C7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47533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Caregiver/Guardian Contact </w:t>
            </w:r>
            <w:r w:rsidR="002827C7" w:rsidRPr="00D75A37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942833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Request for Additional Support </w:t>
            </w:r>
          </w:p>
          <w:p w14:paraId="21D20588" w14:textId="77777777" w:rsidR="002827C7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sz w:val="16"/>
                <w:szCs w:val="20"/>
              </w:rPr>
            </w:pPr>
            <w:sdt>
              <w:sdtPr>
                <w:rPr>
                  <w:sz w:val="18"/>
                  <w:szCs w:val="22"/>
                </w:rPr>
                <w:id w:val="-183999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Restorative Practice – </w:t>
            </w:r>
            <w:r w:rsidR="002827C7" w:rsidRPr="00227004">
              <w:rPr>
                <w:i/>
                <w:iCs/>
                <w:sz w:val="16"/>
                <w:szCs w:val="20"/>
              </w:rPr>
              <w:t>Identify Subtype</w:t>
            </w:r>
            <w:r w:rsidR="002827C7" w:rsidRPr="00D75A37">
              <w:rPr>
                <w:sz w:val="18"/>
                <w:szCs w:val="22"/>
              </w:rPr>
              <w:t xml:space="preserve"> </w:t>
            </w:r>
            <w:r w:rsidR="002827C7">
              <w:rPr>
                <w:sz w:val="18"/>
                <w:szCs w:val="22"/>
              </w:rPr>
              <w:t xml:space="preserve">       </w:t>
            </w:r>
            <w:sdt>
              <w:sdtPr>
                <w:rPr>
                  <w:sz w:val="16"/>
                  <w:szCs w:val="20"/>
                </w:rPr>
                <w:id w:val="-84910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>
              <w:rPr>
                <w:i/>
                <w:iCs/>
                <w:sz w:val="16"/>
                <w:szCs w:val="20"/>
              </w:rPr>
              <w:t xml:space="preserve">Chat    </w:t>
            </w:r>
            <w:sdt>
              <w:sdtPr>
                <w:rPr>
                  <w:sz w:val="16"/>
                  <w:szCs w:val="20"/>
                </w:rPr>
                <w:id w:val="-35588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3E3925">
              <w:rPr>
                <w:i/>
                <w:iCs/>
                <w:sz w:val="16"/>
                <w:szCs w:val="20"/>
              </w:rPr>
              <w:t>Impromptu Circle</w:t>
            </w:r>
            <w:r w:rsidR="002827C7">
              <w:rPr>
                <w:sz w:val="16"/>
                <w:szCs w:val="20"/>
              </w:rPr>
              <w:t xml:space="preserve">    </w:t>
            </w:r>
            <w:sdt>
              <w:sdtPr>
                <w:rPr>
                  <w:sz w:val="16"/>
                  <w:szCs w:val="20"/>
                </w:rPr>
                <w:id w:val="160277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proofErr w:type="gramStart"/>
            <w:r w:rsidR="002827C7" w:rsidRPr="003E3925">
              <w:rPr>
                <w:i/>
                <w:iCs/>
                <w:sz w:val="16"/>
                <w:szCs w:val="20"/>
              </w:rPr>
              <w:t>Conference</w:t>
            </w:r>
            <w:proofErr w:type="gramEnd"/>
            <w:r w:rsidR="002827C7">
              <w:rPr>
                <w:i/>
                <w:iCs/>
                <w:sz w:val="16"/>
                <w:szCs w:val="20"/>
              </w:rPr>
              <w:t xml:space="preserve">     </w:t>
            </w:r>
          </w:p>
          <w:p w14:paraId="112AEE6D" w14:textId="4CA2CEA1" w:rsidR="002827C7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9980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Community Service </w:t>
            </w:r>
            <w:r w:rsidR="002827C7" w:rsidRPr="00D75A37">
              <w:rPr>
                <w:sz w:val="18"/>
                <w:szCs w:val="22"/>
              </w:rPr>
              <w:tab/>
            </w:r>
            <w:r w:rsidR="00684BDA">
              <w:rPr>
                <w:sz w:val="18"/>
                <w:szCs w:val="22"/>
              </w:rPr>
              <w:t xml:space="preserve">                     </w:t>
            </w:r>
            <w:sdt>
              <w:sdtPr>
                <w:rPr>
                  <w:sz w:val="18"/>
                  <w:szCs w:val="22"/>
                </w:rPr>
                <w:id w:val="-41787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Restitution </w:t>
            </w:r>
            <w:r w:rsidR="002827C7" w:rsidRPr="00D75A37">
              <w:rPr>
                <w:sz w:val="18"/>
                <w:szCs w:val="22"/>
              </w:rPr>
              <w:tab/>
            </w:r>
            <w:r w:rsidR="00684BDA">
              <w:rPr>
                <w:sz w:val="18"/>
                <w:szCs w:val="22"/>
              </w:rPr>
              <w:t xml:space="preserve">                </w:t>
            </w:r>
            <w:sdt>
              <w:sdtPr>
                <w:rPr>
                  <w:sz w:val="18"/>
                  <w:szCs w:val="22"/>
                </w:rPr>
                <w:id w:val="-28589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Loss of Privilege </w:t>
            </w:r>
            <w:r w:rsidR="002827C7" w:rsidRPr="00D75A37">
              <w:rPr>
                <w:sz w:val="18"/>
                <w:szCs w:val="22"/>
              </w:rPr>
              <w:tab/>
            </w:r>
          </w:p>
          <w:p w14:paraId="37099208" w14:textId="10237908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381526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Additional Attendance </w:t>
            </w:r>
            <w:r w:rsidR="00684BDA">
              <w:rPr>
                <w:sz w:val="18"/>
                <w:szCs w:val="22"/>
              </w:rPr>
              <w:t xml:space="preserve">        </w:t>
            </w:r>
            <w:r w:rsidR="002827C7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995212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Bus Suspension </w:t>
            </w:r>
            <w:r w:rsidR="002827C7">
              <w:rPr>
                <w:sz w:val="18"/>
                <w:szCs w:val="22"/>
              </w:rPr>
              <w:tab/>
            </w:r>
            <w:r w:rsidR="00684BDA">
              <w:rPr>
                <w:sz w:val="18"/>
                <w:szCs w:val="22"/>
              </w:rPr>
              <w:t xml:space="preserve">                </w:t>
            </w:r>
            <w:sdt>
              <w:sdtPr>
                <w:rPr>
                  <w:sz w:val="18"/>
                  <w:szCs w:val="22"/>
                </w:rPr>
                <w:id w:val="81329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4BDA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684BDA" w:rsidRPr="00D75A37">
              <w:rPr>
                <w:sz w:val="18"/>
                <w:szCs w:val="22"/>
              </w:rPr>
              <w:t>Detention</w:t>
            </w:r>
          </w:p>
          <w:p w14:paraId="05340CDC" w14:textId="68900703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508715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Exclusion/Time-Out</w:t>
            </w:r>
            <w:r w:rsidR="002827C7">
              <w:rPr>
                <w:sz w:val="18"/>
                <w:szCs w:val="22"/>
              </w:rPr>
              <w:tab/>
            </w:r>
            <w:r w:rsidR="00684BDA">
              <w:rPr>
                <w:sz w:val="18"/>
                <w:szCs w:val="22"/>
              </w:rPr>
              <w:t xml:space="preserve">                     </w:t>
            </w:r>
            <w:sdt>
              <w:sdtPr>
                <w:rPr>
                  <w:sz w:val="18"/>
                  <w:szCs w:val="22"/>
                </w:rPr>
                <w:id w:val="1485736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Alternative Placement </w:t>
            </w:r>
            <w:r w:rsidR="002827C7">
              <w:rPr>
                <w:sz w:val="18"/>
                <w:szCs w:val="22"/>
              </w:rPr>
              <w:tab/>
            </w:r>
            <w:r w:rsidR="002827C7" w:rsidRPr="00D75A37">
              <w:rPr>
                <w:sz w:val="18"/>
                <w:szCs w:val="22"/>
              </w:rPr>
              <w:tab/>
            </w:r>
          </w:p>
          <w:p w14:paraId="38DE0021" w14:textId="3BE6E57F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331297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In-School Suspension ____ </w:t>
            </w:r>
            <w:r w:rsidR="002827C7" w:rsidRPr="00D75A37">
              <w:rPr>
                <w:i/>
                <w:iCs/>
                <w:sz w:val="18"/>
                <w:szCs w:val="22"/>
              </w:rPr>
              <w:t>days</w:t>
            </w:r>
            <w:r w:rsidR="002827C7" w:rsidRPr="00D75A37">
              <w:rPr>
                <w:i/>
                <w:iCs/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96749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 xml:space="preserve">Out-of-School Suspension ____ </w:t>
            </w:r>
            <w:r w:rsidR="002827C7" w:rsidRPr="00D75A37">
              <w:rPr>
                <w:i/>
                <w:iCs/>
                <w:sz w:val="18"/>
                <w:szCs w:val="22"/>
              </w:rPr>
              <w:t>days</w:t>
            </w:r>
          </w:p>
          <w:p w14:paraId="37B7D246" w14:textId="1BEB1D88" w:rsidR="002827C7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212102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Expulsion</w:t>
            </w:r>
            <w:r w:rsidR="002827C7">
              <w:rPr>
                <w:sz w:val="18"/>
                <w:szCs w:val="22"/>
              </w:rPr>
              <w:tab/>
            </w:r>
            <w:r w:rsidR="00684BDA">
              <w:rPr>
                <w:sz w:val="18"/>
                <w:szCs w:val="22"/>
              </w:rPr>
              <w:t xml:space="preserve">                                          </w:t>
            </w:r>
            <w:sdt>
              <w:sdtPr>
                <w:rPr>
                  <w:sz w:val="18"/>
                  <w:szCs w:val="22"/>
                </w:rPr>
                <w:id w:val="1162197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Action Pending</w:t>
            </w:r>
            <w:r w:rsidR="002827C7" w:rsidRPr="00D75A37">
              <w:rPr>
                <w:sz w:val="18"/>
                <w:szCs w:val="22"/>
              </w:rPr>
              <w:tab/>
            </w:r>
            <w:r w:rsidR="002827C7">
              <w:rPr>
                <w:sz w:val="18"/>
                <w:szCs w:val="22"/>
              </w:rPr>
              <w:t xml:space="preserve"> </w:t>
            </w:r>
            <w:r w:rsidR="00684BDA">
              <w:rPr>
                <w:sz w:val="18"/>
                <w:szCs w:val="22"/>
              </w:rPr>
              <w:t xml:space="preserve">              </w:t>
            </w:r>
            <w:sdt>
              <w:sdtPr>
                <w:rPr>
                  <w:sz w:val="18"/>
                  <w:szCs w:val="22"/>
                </w:rPr>
                <w:id w:val="433333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Segoe UI Symbol" w:hAnsi="Segoe UI Symbol" w:cs="Segoe UI Symbol"/>
                    <w:sz w:val="18"/>
                    <w:szCs w:val="22"/>
                  </w:rPr>
                  <w:t>☐</w:t>
                </w:r>
              </w:sdtContent>
            </w:sdt>
            <w:r w:rsidR="002827C7" w:rsidRPr="00D75A37">
              <w:rPr>
                <w:sz w:val="18"/>
                <w:szCs w:val="22"/>
              </w:rPr>
              <w:t>Other_</w:t>
            </w:r>
            <w:r w:rsidR="002827C7">
              <w:rPr>
                <w:sz w:val="18"/>
                <w:szCs w:val="22"/>
              </w:rPr>
              <w:t>________</w:t>
            </w:r>
            <w:r w:rsidR="002827C7" w:rsidRPr="00D75A37">
              <w:rPr>
                <w:sz w:val="18"/>
                <w:szCs w:val="22"/>
              </w:rPr>
              <w:t xml:space="preserve">______ </w:t>
            </w:r>
          </w:p>
          <w:p w14:paraId="220A8A91" w14:textId="77777777" w:rsidR="002827C7" w:rsidRPr="00D75A37" w:rsidRDefault="002827C7" w:rsidP="00737322">
            <w:pPr>
              <w:spacing w:after="0"/>
              <w:rPr>
                <w:sz w:val="18"/>
                <w:szCs w:val="22"/>
              </w:rPr>
            </w:pPr>
            <w:r w:rsidRPr="00D75A37">
              <w:rPr>
                <w:sz w:val="18"/>
                <w:szCs w:val="22"/>
              </w:rPr>
              <w:t>Seclusion/Restraint</w:t>
            </w:r>
          </w:p>
          <w:p w14:paraId="0972ACED" w14:textId="77777777" w:rsidR="002827C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/>
              <w:ind w:left="216"/>
            </w:pPr>
            <w:sdt>
              <w:sdtPr>
                <w:rPr>
                  <w:sz w:val="16"/>
                  <w:szCs w:val="20"/>
                </w:rPr>
                <w:id w:val="116675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D75A37">
              <w:rPr>
                <w:i/>
                <w:iCs/>
                <w:sz w:val="16"/>
                <w:szCs w:val="20"/>
              </w:rPr>
              <w:t xml:space="preserve">None   </w:t>
            </w:r>
            <w:r w:rsidR="002827C7">
              <w:rPr>
                <w:i/>
                <w:iCs/>
                <w:sz w:val="16"/>
                <w:szCs w:val="20"/>
              </w:rPr>
              <w:tab/>
            </w:r>
            <w:r w:rsidR="002827C7" w:rsidRPr="00D75A37">
              <w:rPr>
                <w:i/>
                <w:iCs/>
                <w:sz w:val="16"/>
                <w:szCs w:val="20"/>
              </w:rPr>
              <w:t xml:space="preserve">  </w:t>
            </w:r>
            <w:sdt>
              <w:sdtPr>
                <w:rPr>
                  <w:sz w:val="16"/>
                  <w:szCs w:val="20"/>
                </w:rPr>
                <w:id w:val="-41647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proofErr w:type="gramStart"/>
            <w:r w:rsidR="002827C7" w:rsidRPr="00D75A37">
              <w:rPr>
                <w:i/>
                <w:iCs/>
                <w:sz w:val="16"/>
                <w:szCs w:val="20"/>
              </w:rPr>
              <w:t xml:space="preserve">Restraint  </w:t>
            </w:r>
            <w:r w:rsidR="002827C7" w:rsidRPr="00D75A37">
              <w:rPr>
                <w:sz w:val="16"/>
                <w:szCs w:val="20"/>
              </w:rPr>
              <w:tab/>
            </w:r>
            <w:proofErr w:type="gramEnd"/>
            <w:sdt>
              <w:sdtPr>
                <w:rPr>
                  <w:sz w:val="16"/>
                  <w:szCs w:val="20"/>
                </w:rPr>
                <w:id w:val="-2047588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2827C7" w:rsidRPr="00D75A37">
              <w:rPr>
                <w:i/>
                <w:iCs/>
                <w:sz w:val="16"/>
                <w:szCs w:val="20"/>
              </w:rPr>
              <w:t xml:space="preserve">Seclusion     </w:t>
            </w:r>
            <w:sdt>
              <w:sdtPr>
                <w:rPr>
                  <w:sz w:val="16"/>
                  <w:szCs w:val="20"/>
                </w:rPr>
                <w:id w:val="176495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7C7" w:rsidRPr="00D75A37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proofErr w:type="spellStart"/>
            <w:r w:rsidR="002827C7" w:rsidRPr="00D75A37">
              <w:rPr>
                <w:i/>
                <w:iCs/>
                <w:sz w:val="16"/>
                <w:szCs w:val="20"/>
              </w:rPr>
              <w:t>Seclusion</w:t>
            </w:r>
            <w:proofErr w:type="spellEnd"/>
            <w:r w:rsidR="002827C7" w:rsidRPr="00D75A37">
              <w:rPr>
                <w:i/>
                <w:iCs/>
                <w:sz w:val="16"/>
                <w:szCs w:val="20"/>
              </w:rPr>
              <w:t xml:space="preserve"> &amp; Restraint</w:t>
            </w:r>
          </w:p>
        </w:tc>
      </w:tr>
    </w:tbl>
    <w:p w14:paraId="0EEC5C83" w14:textId="77777777" w:rsidR="002827C7" w:rsidRPr="00CC70BF" w:rsidRDefault="002827C7" w:rsidP="002827C7">
      <w:pPr>
        <w:tabs>
          <w:tab w:val="left" w:pos="1960"/>
        </w:tabs>
        <w:rPr>
          <w:rFonts w:ascii="Bariol" w:eastAsiaTheme="majorEastAsia" w:hAnsi="Bariol" w:cstheme="majorBidi"/>
          <w:color w:val="00A94F" w:themeColor="accent1"/>
          <w:sz w:val="24"/>
        </w:rPr>
      </w:pPr>
      <w:r>
        <w:rPr>
          <w:rFonts w:ascii="Bariol" w:eastAsiaTheme="majorEastAsia" w:hAnsi="Bariol" w:cstheme="majorBidi"/>
          <w:color w:val="00A94F" w:themeColor="accent1"/>
          <w:sz w:val="24"/>
        </w:rPr>
        <w:t xml:space="preserve">Notes </w:t>
      </w:r>
    </w:p>
    <w:p w14:paraId="76ECD298" w14:textId="41FD5AFA" w:rsidR="00964C3A" w:rsidRDefault="00964C3A">
      <w:pPr>
        <w:spacing w:after="0" w:line="240" w:lineRule="auto"/>
        <w:rPr>
          <w:rFonts w:ascii="Bariol" w:eastAsiaTheme="majorEastAsia" w:hAnsi="Bariol" w:cstheme="majorBidi"/>
          <w:color w:val="00A94F" w:themeColor="accent1"/>
          <w:sz w:val="12"/>
          <w:szCs w:val="12"/>
        </w:rPr>
      </w:pPr>
      <w:r>
        <w:rPr>
          <w:rFonts w:ascii="Bariol" w:eastAsiaTheme="majorEastAsia" w:hAnsi="Bariol" w:cstheme="majorBidi"/>
          <w:color w:val="00A94F" w:themeColor="accent1"/>
          <w:sz w:val="12"/>
          <w:szCs w:val="12"/>
        </w:rPr>
        <w:br w:type="page"/>
      </w:r>
    </w:p>
    <w:p w14:paraId="7B0268AA" w14:textId="3B3DFEE8" w:rsidR="00964C3A" w:rsidRDefault="00964C3A" w:rsidP="00964C3A">
      <w:pPr>
        <w:pStyle w:val="PBISAppsHeading1"/>
      </w:pPr>
      <w:r w:rsidRPr="00AA3CCB">
        <w:lastRenderedPageBreak/>
        <w:t>SWIS Referral</w:t>
      </w:r>
      <w:r>
        <w:t xml:space="preserve">: K-12 Example (with </w:t>
      </w:r>
      <w:r w:rsidRPr="00964C3A">
        <w:t>custom</w:t>
      </w:r>
      <w:r>
        <w:t xml:space="preserve"> fields)</w:t>
      </w:r>
    </w:p>
    <w:p w14:paraId="267641F6" w14:textId="77777777" w:rsidR="00964C3A" w:rsidRPr="00834D63" w:rsidRDefault="00964C3A" w:rsidP="00964C3A">
      <w:pPr>
        <w:tabs>
          <w:tab w:val="left" w:pos="1960"/>
        </w:tabs>
        <w:spacing w:after="0"/>
        <w:rPr>
          <w:rFonts w:ascii="Bariol" w:eastAsiaTheme="majorEastAsia" w:hAnsi="Bariol" w:cstheme="majorBidi"/>
          <w:color w:val="00A94F" w:themeColor="accent1"/>
          <w:sz w:val="24"/>
        </w:rPr>
      </w:pPr>
      <w:r>
        <w:rPr>
          <w:sz w:val="18"/>
          <w:szCs w:val="22"/>
        </w:rPr>
        <w:t xml:space="preserve">Please fill out all sections of the form. If information is unknown after follow-up, contact ___________ for support. </w:t>
      </w:r>
    </w:p>
    <w:p w14:paraId="21CD4C1E" w14:textId="77777777" w:rsidR="00964C3A" w:rsidRDefault="00964C3A" w:rsidP="00964C3A">
      <w:pPr>
        <w:pStyle w:val="PBISAppsHeading2"/>
        <w:spacing w:line="240" w:lineRule="auto"/>
      </w:pPr>
      <w:proofErr w:type="gramStart"/>
      <w:r>
        <w:t>Who</w:t>
      </w:r>
      <w:proofErr w:type="gramEnd"/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3685"/>
        <w:gridCol w:w="1800"/>
        <w:gridCol w:w="3865"/>
      </w:tblGrid>
      <w:tr w:rsidR="00964C3A" w14:paraId="231C851E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BEDD4E4" w14:textId="77777777" w:rsidR="00964C3A" w:rsidRPr="0086771A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Student</w:t>
            </w:r>
          </w:p>
        </w:tc>
        <w:tc>
          <w:tcPr>
            <w:tcW w:w="180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E0D1F4C" w14:textId="77777777" w:rsidR="00964C3A" w:rsidRPr="0086771A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Referring Staff</w:t>
            </w:r>
          </w:p>
        </w:tc>
        <w:tc>
          <w:tcPr>
            <w:tcW w:w="386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87672BC" w14:textId="77777777" w:rsidR="00964C3A" w:rsidRPr="0086771A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Others Involved</w:t>
            </w:r>
          </w:p>
        </w:tc>
      </w:tr>
      <w:tr w:rsidR="00964C3A" w14:paraId="799796E9" w14:textId="77777777" w:rsidTr="00737322">
        <w:trPr>
          <w:trHeight w:val="274"/>
        </w:trPr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2B9C2E" w14:textId="77777777" w:rsidR="00964C3A" w:rsidRDefault="00964C3A" w:rsidP="00737322">
            <w:pPr>
              <w:spacing w:after="0" w:line="240" w:lineRule="auto"/>
            </w:pPr>
            <w:r>
              <w:t>Name __________________</w:t>
            </w:r>
            <w:r>
              <w:rPr>
                <w:sz w:val="18"/>
                <w:szCs w:val="22"/>
              </w:rPr>
              <w:t>___________</w:t>
            </w:r>
            <w:r w:rsidRPr="00EC658E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Supports </w:t>
            </w:r>
            <w:sdt>
              <w:sdtPr>
                <w:rPr>
                  <w:sz w:val="18"/>
                  <w:szCs w:val="22"/>
                </w:rPr>
                <w:id w:val="-16378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>
              <w:rPr>
                <w:sz w:val="18"/>
                <w:szCs w:val="22"/>
              </w:rPr>
              <w:t>IEP</w:t>
            </w:r>
            <w:r w:rsidRPr="00EC658E">
              <w:rPr>
                <w:sz w:val="18"/>
                <w:szCs w:val="22"/>
              </w:rPr>
              <w:t xml:space="preserve">   </w:t>
            </w:r>
            <w:sdt>
              <w:sdtPr>
                <w:rPr>
                  <w:sz w:val="18"/>
                  <w:szCs w:val="22"/>
                </w:rPr>
                <w:id w:val="-91769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658E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>
              <w:rPr>
                <w:sz w:val="18"/>
                <w:szCs w:val="22"/>
              </w:rPr>
              <w:t>504</w:t>
            </w:r>
            <w:r w:rsidRPr="00EC658E">
              <w:rPr>
                <w:sz w:val="18"/>
                <w:szCs w:val="22"/>
              </w:rPr>
              <w:t xml:space="preserve"> </w:t>
            </w:r>
            <w:r>
              <w:rPr>
                <w:sz w:val="18"/>
                <w:szCs w:val="22"/>
              </w:rPr>
              <w:t xml:space="preserve"> </w:t>
            </w:r>
            <w:sdt>
              <w:sdtPr>
                <w:rPr>
                  <w:sz w:val="18"/>
                  <w:szCs w:val="22"/>
                </w:rPr>
                <w:id w:val="202111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>
              <w:rPr>
                <w:sz w:val="18"/>
                <w:szCs w:val="22"/>
              </w:rPr>
              <w:t>BIP</w:t>
            </w:r>
          </w:p>
        </w:tc>
        <w:tc>
          <w:tcPr>
            <w:tcW w:w="180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A77D0E" w14:textId="3D5BA5DA" w:rsidR="00964C3A" w:rsidRDefault="00964C3A" w:rsidP="00964C3A">
            <w:pPr>
              <w:pBdr>
                <w:bottom w:val="single" w:sz="12" w:space="1" w:color="auto"/>
              </w:pBdr>
              <w:spacing w:after="0" w:line="240" w:lineRule="auto"/>
            </w:pPr>
            <w:r>
              <w:t xml:space="preserve">Name </w:t>
            </w:r>
          </w:p>
        </w:tc>
        <w:tc>
          <w:tcPr>
            <w:tcW w:w="386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757F97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309479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None </w:t>
            </w:r>
            <w:r w:rsidR="00964C3A">
              <w:rPr>
                <w:sz w:val="18"/>
                <w:szCs w:val="22"/>
              </w:rPr>
              <w:tab/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737317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Peers          </w:t>
            </w:r>
            <w:sdt>
              <w:sdtPr>
                <w:rPr>
                  <w:sz w:val="18"/>
                  <w:szCs w:val="22"/>
                </w:rPr>
                <w:id w:val="-193088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Staff </w:t>
            </w:r>
            <w:r w:rsidR="00964C3A" w:rsidRPr="00E950BB">
              <w:rPr>
                <w:sz w:val="18"/>
                <w:szCs w:val="22"/>
              </w:rPr>
              <w:tab/>
            </w:r>
          </w:p>
          <w:p w14:paraId="0BACA737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764730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Substitute 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88092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Teacher      </w:t>
            </w:r>
            <w:sdt>
              <w:sdtPr>
                <w:rPr>
                  <w:sz w:val="18"/>
                  <w:szCs w:val="22"/>
                </w:rPr>
                <w:id w:val="-1979915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Other ______</w:t>
            </w:r>
          </w:p>
        </w:tc>
      </w:tr>
    </w:tbl>
    <w:p w14:paraId="47854FBF" w14:textId="00B9A715" w:rsidR="00964C3A" w:rsidRDefault="00964C3A" w:rsidP="00964C3A">
      <w:pPr>
        <w:pStyle w:val="PBISAppsHeading2"/>
        <w:spacing w:line="240" w:lineRule="auto"/>
      </w:pPr>
      <w:r>
        <w:t>Context (when and where)</w:t>
      </w:r>
    </w:p>
    <w:tbl>
      <w:tblPr>
        <w:tblStyle w:val="PBISAppsTable"/>
        <w:tblW w:w="5000" w:type="pct"/>
        <w:tblLook w:val="04A0" w:firstRow="1" w:lastRow="0" w:firstColumn="1" w:lastColumn="0" w:noHBand="0" w:noVBand="1"/>
      </w:tblPr>
      <w:tblGrid>
        <w:gridCol w:w="1885"/>
        <w:gridCol w:w="7465"/>
      </w:tblGrid>
      <w:tr w:rsidR="00964C3A" w:rsidRPr="00DF1D83" w14:paraId="3BAFDBEA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5129D4" w14:textId="77777777" w:rsidR="00964C3A" w:rsidRPr="0086771A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Date</w:t>
            </w:r>
          </w:p>
        </w:tc>
        <w:tc>
          <w:tcPr>
            <w:tcW w:w="3992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BE82E2" w14:textId="77777777" w:rsidR="00964C3A" w:rsidRPr="0086771A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Location</w:t>
            </w:r>
          </w:p>
        </w:tc>
      </w:tr>
      <w:tr w:rsidR="00964C3A" w14:paraId="6887CDC8" w14:textId="77777777" w:rsidTr="00737322">
        <w:trPr>
          <w:trHeight w:val="292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494623E" w14:textId="77777777" w:rsidR="00964C3A" w:rsidRDefault="00964C3A" w:rsidP="00737322">
            <w:pPr>
              <w:spacing w:after="0"/>
              <w:jc w:val="center"/>
            </w:pPr>
          </w:p>
        </w:tc>
        <w:tc>
          <w:tcPr>
            <w:tcW w:w="3992" w:type="pct"/>
            <w:vMerge w:val="restar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89D43E" w14:textId="6250911E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72906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Classroom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11421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Distance Learning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851879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Hall/Breezeway</w:t>
            </w:r>
            <w:r w:rsidR="00964C3A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-5794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Cafeteria</w:t>
            </w:r>
          </w:p>
          <w:p w14:paraId="61A021B1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823938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>
              <w:rPr>
                <w:sz w:val="18"/>
                <w:szCs w:val="22"/>
              </w:rPr>
              <w:t>Bathroom</w:t>
            </w:r>
            <w:r w:rsidR="00964C3A" w:rsidRPr="00E950BB">
              <w:rPr>
                <w:sz w:val="18"/>
                <w:szCs w:val="22"/>
              </w:rPr>
              <w:t xml:space="preserve"> 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209978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Playground/Outdoor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52393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Locker Room </w:t>
            </w:r>
            <w:r w:rsidR="00964C3A">
              <w:rPr>
                <w:sz w:val="18"/>
                <w:szCs w:val="22"/>
              </w:rPr>
              <w:tab/>
              <w:t xml:space="preserve">      </w:t>
            </w:r>
            <w:sdt>
              <w:sdtPr>
                <w:rPr>
                  <w:sz w:val="18"/>
                  <w:szCs w:val="22"/>
                </w:rPr>
                <w:id w:val="88314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Gym</w:t>
            </w:r>
          </w:p>
          <w:p w14:paraId="573974F7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555436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Art Room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81999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Library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58385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Music Room 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1604534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Computer Lab </w:t>
            </w:r>
          </w:p>
          <w:p w14:paraId="524916A0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1923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Common </w:t>
            </w:r>
            <w:proofErr w:type="gramStart"/>
            <w:r w:rsidR="00964C3A" w:rsidRPr="00E950BB">
              <w:rPr>
                <w:sz w:val="18"/>
                <w:szCs w:val="22"/>
              </w:rPr>
              <w:t xml:space="preserve">Area  </w:t>
            </w:r>
            <w:r w:rsidR="00964C3A">
              <w:rPr>
                <w:sz w:val="18"/>
                <w:szCs w:val="22"/>
              </w:rPr>
              <w:tab/>
            </w:r>
            <w:proofErr w:type="gramEnd"/>
            <w:sdt>
              <w:sdtPr>
                <w:rPr>
                  <w:sz w:val="18"/>
                  <w:szCs w:val="22"/>
                </w:rPr>
                <w:id w:val="-105030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Special Event/Field Trip</w:t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56845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Off Campus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-1876918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Office </w:t>
            </w:r>
            <w:r w:rsidR="00964C3A" w:rsidRPr="00E950BB">
              <w:rPr>
                <w:sz w:val="18"/>
                <w:szCs w:val="22"/>
              </w:rPr>
              <w:tab/>
            </w:r>
          </w:p>
          <w:p w14:paraId="58F5CB5E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57007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Bus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99660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spellStart"/>
            <w:r w:rsidR="00964C3A" w:rsidRPr="00E950BB">
              <w:rPr>
                <w:sz w:val="18"/>
                <w:szCs w:val="22"/>
              </w:rPr>
              <w:t>Bus</w:t>
            </w:r>
            <w:proofErr w:type="spellEnd"/>
            <w:r w:rsidR="00964C3A" w:rsidRPr="00E950BB">
              <w:rPr>
                <w:sz w:val="18"/>
                <w:szCs w:val="22"/>
              </w:rPr>
              <w:t xml:space="preserve"> Loading Zone </w:t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5330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Parking Lot 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 xml:space="preserve">      </w:t>
            </w:r>
            <w:sdt>
              <w:sdtPr>
                <w:rPr>
                  <w:sz w:val="18"/>
                  <w:szCs w:val="22"/>
                </w:rPr>
                <w:id w:val="-73154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Other _______________</w:t>
            </w:r>
          </w:p>
        </w:tc>
      </w:tr>
      <w:tr w:rsidR="00964C3A" w14:paraId="439511E1" w14:textId="77777777" w:rsidTr="00737322">
        <w:trPr>
          <w:trHeight w:val="118"/>
        </w:trPr>
        <w:tc>
          <w:tcPr>
            <w:tcW w:w="1008" w:type="pct"/>
            <w:shd w:val="clear" w:color="auto" w:fill="00A94F" w:themeFill="accent1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EE5C6E" w14:textId="77777777" w:rsidR="00964C3A" w:rsidRDefault="00964C3A" w:rsidP="00737322">
            <w:pPr>
              <w:spacing w:after="0" w:line="240" w:lineRule="auto"/>
              <w:jc w:val="center"/>
            </w:pPr>
            <w:r w:rsidRPr="009D4EC1">
              <w:rPr>
                <w:rFonts w:ascii="Bariol" w:hAnsi="Bariol"/>
                <w:color w:val="FFFFFF" w:themeColor="background1"/>
                <w:sz w:val="24"/>
              </w:rPr>
              <w:t>Time</w:t>
            </w:r>
          </w:p>
        </w:tc>
        <w:tc>
          <w:tcPr>
            <w:tcW w:w="3992" w:type="pct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F5CBB95" w14:textId="77777777" w:rsidR="00964C3A" w:rsidRDefault="00964C3A" w:rsidP="00737322">
            <w:pPr>
              <w:pStyle w:val="PBISAppsBulletPoints"/>
              <w:numPr>
                <w:ilvl w:val="0"/>
                <w:numId w:val="0"/>
              </w:numPr>
              <w:rPr>
                <w:rFonts w:ascii="MS Gothic" w:eastAsia="MS Gothic" w:hAnsi="MS Gothic"/>
              </w:rPr>
            </w:pPr>
          </w:p>
        </w:tc>
      </w:tr>
      <w:tr w:rsidR="00964C3A" w14:paraId="3F022E6F" w14:textId="77777777" w:rsidTr="00737322">
        <w:trPr>
          <w:trHeight w:val="85"/>
        </w:trPr>
        <w:tc>
          <w:tcPr>
            <w:tcW w:w="1008" w:type="pct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8DBBAE8" w14:textId="77777777" w:rsidR="00964C3A" w:rsidRDefault="00964C3A" w:rsidP="00737322">
            <w:pPr>
              <w:spacing w:after="0"/>
              <w:jc w:val="center"/>
            </w:pPr>
          </w:p>
        </w:tc>
        <w:tc>
          <w:tcPr>
            <w:tcW w:w="3992" w:type="pct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9E2BC7" w14:textId="77777777" w:rsidR="00964C3A" w:rsidRDefault="00964C3A" w:rsidP="00737322">
            <w:pPr>
              <w:pStyle w:val="PBISAppsBulletPoints"/>
              <w:numPr>
                <w:ilvl w:val="0"/>
                <w:numId w:val="0"/>
              </w:numPr>
              <w:spacing w:after="0"/>
              <w:rPr>
                <w:rFonts w:ascii="MS Gothic" w:eastAsia="MS Gothic" w:hAnsi="MS Gothic"/>
              </w:rPr>
            </w:pPr>
          </w:p>
        </w:tc>
      </w:tr>
      <w:tr w:rsidR="00964C3A" w14:paraId="380C1D22" w14:textId="77777777" w:rsidTr="00737322">
        <w:trPr>
          <w:trHeight w:val="229"/>
        </w:trPr>
        <w:tc>
          <w:tcPr>
            <w:tcW w:w="1008" w:type="pct"/>
            <w:shd w:val="clear" w:color="auto" w:fill="00A94F" w:themeFill="accent1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BC3A8E" w14:textId="77777777" w:rsidR="00964C3A" w:rsidRPr="00CC1F03" w:rsidRDefault="00964C3A" w:rsidP="00737322">
            <w:pPr>
              <w:spacing w:after="0"/>
              <w:jc w:val="center"/>
              <w:rPr>
                <w:color w:val="FFFFFF" w:themeColor="background1"/>
              </w:rPr>
            </w:pPr>
            <w:r>
              <w:rPr>
                <w:rFonts w:ascii="Bariol" w:hAnsi="Bariol"/>
                <w:color w:val="FFFFFF" w:themeColor="background1"/>
                <w:sz w:val="24"/>
              </w:rPr>
              <w:t>Custom/Extra</w:t>
            </w:r>
          </w:p>
        </w:tc>
        <w:tc>
          <w:tcPr>
            <w:tcW w:w="3992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1F3872" w14:textId="77777777" w:rsidR="00964C3A" w:rsidRDefault="00964C3A" w:rsidP="00737322">
            <w:pPr>
              <w:pStyle w:val="PBISAppsBulletPoints"/>
              <w:numPr>
                <w:ilvl w:val="0"/>
                <w:numId w:val="0"/>
              </w:numPr>
              <w:spacing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Time out of Instruction</w:t>
            </w:r>
            <w:r w:rsidRPr="006E4CA4">
              <w:rPr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22310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6E4CA4">
              <w:rPr>
                <w:sz w:val="16"/>
                <w:szCs w:val="20"/>
              </w:rPr>
              <w:t xml:space="preserve">&lt;5 min   </w:t>
            </w:r>
            <w:sdt>
              <w:sdtPr>
                <w:rPr>
                  <w:sz w:val="16"/>
                  <w:szCs w:val="20"/>
                </w:rPr>
                <w:id w:val="-360744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6E4CA4">
              <w:rPr>
                <w:sz w:val="16"/>
                <w:szCs w:val="20"/>
              </w:rPr>
              <w:t xml:space="preserve">6-15 min   </w:t>
            </w:r>
            <w:sdt>
              <w:sdtPr>
                <w:rPr>
                  <w:sz w:val="16"/>
                  <w:szCs w:val="20"/>
                </w:rPr>
                <w:id w:val="89330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6E4CA4">
              <w:rPr>
                <w:sz w:val="16"/>
                <w:szCs w:val="20"/>
              </w:rPr>
              <w:t xml:space="preserve">16-30 min   </w:t>
            </w:r>
            <w:sdt>
              <w:sdtPr>
                <w:rPr>
                  <w:sz w:val="16"/>
                  <w:szCs w:val="20"/>
                </w:rPr>
                <w:id w:val="-193873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6E4CA4">
              <w:rPr>
                <w:sz w:val="16"/>
                <w:szCs w:val="20"/>
              </w:rPr>
              <w:t xml:space="preserve">31-60 min   </w:t>
            </w:r>
            <w:sdt>
              <w:sdtPr>
                <w:rPr>
                  <w:sz w:val="16"/>
                  <w:szCs w:val="20"/>
                </w:rPr>
                <w:id w:val="-214141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6E4CA4">
              <w:rPr>
                <w:sz w:val="16"/>
                <w:szCs w:val="20"/>
              </w:rPr>
              <w:t>&gt;1hr</w:t>
            </w:r>
            <w:r>
              <w:rPr>
                <w:sz w:val="18"/>
                <w:szCs w:val="22"/>
              </w:rPr>
              <w:t xml:space="preserve"> </w:t>
            </w:r>
          </w:p>
          <w:p w14:paraId="71C5459A" w14:textId="77777777" w:rsidR="00964C3A" w:rsidRPr="006E4CA4" w:rsidRDefault="00964C3A" w:rsidP="00737322">
            <w:pPr>
              <w:pStyle w:val="PBISAppsBulletPoints"/>
              <w:numPr>
                <w:ilvl w:val="0"/>
                <w:numId w:val="0"/>
              </w:numPr>
              <w:spacing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Hallway</w:t>
            </w:r>
            <w:r w:rsidRPr="006E4CA4">
              <w:rPr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821855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>
              <w:rPr>
                <w:sz w:val="16"/>
                <w:szCs w:val="20"/>
              </w:rPr>
              <w:t>east</w:t>
            </w:r>
            <w:r w:rsidRPr="006E4CA4">
              <w:rPr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85708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>
              <w:rPr>
                <w:sz w:val="16"/>
                <w:szCs w:val="20"/>
              </w:rPr>
              <w:t>west</w:t>
            </w:r>
            <w:r w:rsidRPr="006E4CA4">
              <w:rPr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-177223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>
              <w:rPr>
                <w:sz w:val="16"/>
                <w:szCs w:val="20"/>
              </w:rPr>
              <w:t>north</w:t>
            </w:r>
            <w:r w:rsidRPr="006E4CA4">
              <w:rPr>
                <w:sz w:val="16"/>
                <w:szCs w:val="20"/>
              </w:rPr>
              <w:t xml:space="preserve">   </w:t>
            </w:r>
            <w:sdt>
              <w:sdtPr>
                <w:rPr>
                  <w:sz w:val="16"/>
                  <w:szCs w:val="20"/>
                </w:rPr>
                <w:id w:val="-639880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4CA4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>
              <w:rPr>
                <w:sz w:val="16"/>
                <w:szCs w:val="20"/>
              </w:rPr>
              <w:t>south</w:t>
            </w:r>
            <w:r w:rsidRPr="006E4CA4">
              <w:rPr>
                <w:sz w:val="16"/>
                <w:szCs w:val="20"/>
              </w:rPr>
              <w:t xml:space="preserve">  </w:t>
            </w:r>
          </w:p>
        </w:tc>
      </w:tr>
    </w:tbl>
    <w:p w14:paraId="43C66251" w14:textId="77777777" w:rsidR="00964C3A" w:rsidRDefault="00964C3A" w:rsidP="00964C3A">
      <w:pPr>
        <w:pStyle w:val="PBISAppsHeading2"/>
        <w:spacing w:line="240" w:lineRule="auto"/>
      </w:pPr>
      <w:r>
        <w:t>What Behavior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964C3A" w:rsidRPr="00DF1D83" w14:paraId="47B6E83D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CB68369" w14:textId="069EBFE6" w:rsidR="00964C3A" w:rsidRPr="00DF1D83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>Staff-</w:t>
            </w:r>
            <w:r>
              <w:rPr>
                <w:rFonts w:ascii="Bariol" w:hAnsi="Bariol"/>
                <w:sz w:val="24"/>
              </w:rPr>
              <w:t>m</w:t>
            </w:r>
            <w:r w:rsidRPr="00DF1D83">
              <w:rPr>
                <w:rFonts w:ascii="Bariol" w:hAnsi="Bariol"/>
                <w:sz w:val="24"/>
              </w:rPr>
              <w:t>anaged Behavior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0DC1FA5" w14:textId="60622FC9" w:rsidR="00964C3A" w:rsidRPr="00DF1D83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>
              <w:rPr>
                <w:rFonts w:ascii="Bariol" w:hAnsi="Bariol"/>
                <w:sz w:val="24"/>
              </w:rPr>
              <w:t>Administrator</w:t>
            </w:r>
            <w:r w:rsidRPr="00DF1D83">
              <w:rPr>
                <w:rFonts w:ascii="Bariol" w:hAnsi="Bariol"/>
                <w:sz w:val="24"/>
              </w:rPr>
              <w:t>-</w:t>
            </w:r>
            <w:r>
              <w:rPr>
                <w:rFonts w:ascii="Bariol" w:hAnsi="Bariol"/>
                <w:sz w:val="24"/>
              </w:rPr>
              <w:t>m</w:t>
            </w:r>
            <w:r w:rsidRPr="00DF1D83">
              <w:rPr>
                <w:rFonts w:ascii="Bariol" w:hAnsi="Bariol"/>
                <w:sz w:val="24"/>
              </w:rPr>
              <w:t xml:space="preserve">anaged Behavior </w:t>
            </w:r>
            <w:r w:rsidRPr="00DF1D83">
              <w:rPr>
                <w:rFonts w:ascii="Bariol" w:hAnsi="Bariol"/>
                <w:i/>
                <w:iCs/>
                <w:szCs w:val="20"/>
              </w:rPr>
              <w:t>(Circle most impactful to learning/climate)</w:t>
            </w:r>
          </w:p>
        </w:tc>
      </w:tr>
      <w:tr w:rsidR="00964C3A" w:rsidRPr="00E950BB" w14:paraId="21417823" w14:textId="77777777" w:rsidTr="00737322">
        <w:trPr>
          <w:trHeight w:val="550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F84A32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99281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Inappropriate Language </w:t>
            </w:r>
          </w:p>
          <w:p w14:paraId="2643386E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848401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Material/Property Misuse </w:t>
            </w:r>
          </w:p>
          <w:p w14:paraId="7BD8ACBF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12801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Physical Contact/ Aggression </w:t>
            </w:r>
          </w:p>
          <w:p w14:paraId="426824F5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614468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Dress Code Violation </w:t>
            </w:r>
          </w:p>
          <w:p w14:paraId="633EA281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08753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Tech Violation</w:t>
            </w:r>
          </w:p>
          <w:p w14:paraId="305E915D" w14:textId="74ED264C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716700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Tardy </w:t>
            </w:r>
          </w:p>
          <w:p w14:paraId="4C4EA917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422998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Disrespect </w:t>
            </w:r>
            <w:r w:rsidR="00964C3A">
              <w:rPr>
                <w:sz w:val="18"/>
                <w:szCs w:val="22"/>
              </w:rPr>
              <w:t xml:space="preserve">    </w:t>
            </w:r>
          </w:p>
          <w:p w14:paraId="36FB65C4" w14:textId="48E31FFB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200416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Disruption </w:t>
            </w:r>
          </w:p>
          <w:p w14:paraId="657BE6E5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44629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Defiance/ Non-compliance </w:t>
            </w:r>
          </w:p>
          <w:p w14:paraId="5D55BF19" w14:textId="77777777" w:rsidR="00964C3A" w:rsidRPr="002F5579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ind w:left="338" w:hanging="338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63189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gramStart"/>
            <w:r w:rsidR="00964C3A" w:rsidRPr="00E950BB">
              <w:rPr>
                <w:sz w:val="18"/>
                <w:szCs w:val="22"/>
              </w:rPr>
              <w:t>Other  _</w:t>
            </w:r>
            <w:proofErr w:type="gramEnd"/>
            <w:r w:rsidR="00964C3A" w:rsidRPr="00E950BB">
              <w:rPr>
                <w:sz w:val="18"/>
                <w:szCs w:val="22"/>
              </w:rPr>
              <w:t>________________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910F1A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99624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Abusive/Inappropriate Language</w:t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30516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Academic Dishonesty 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656141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proofErr w:type="gramStart"/>
            <w:r w:rsidR="00964C3A" w:rsidRPr="00E950BB">
              <w:rPr>
                <w:sz w:val="18"/>
                <w:szCs w:val="22"/>
              </w:rPr>
              <w:t>Lying</w:t>
            </w:r>
            <w:proofErr w:type="gramEnd"/>
            <w:r w:rsidR="00964C3A" w:rsidRPr="00E950BB">
              <w:rPr>
                <w:sz w:val="18"/>
                <w:szCs w:val="22"/>
              </w:rPr>
              <w:t xml:space="preserve"> </w:t>
            </w:r>
          </w:p>
          <w:p w14:paraId="00FD3D4E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550876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Dress Code Violation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876432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Skip Class </w:t>
            </w:r>
            <w:r w:rsidR="00964C3A">
              <w:rPr>
                <w:sz w:val="18"/>
                <w:szCs w:val="22"/>
              </w:rPr>
              <w:t xml:space="preserve">   </w:t>
            </w:r>
            <w:sdt>
              <w:sdtPr>
                <w:rPr>
                  <w:sz w:val="18"/>
                  <w:szCs w:val="22"/>
                </w:rPr>
                <w:id w:val="-65939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Tardy</w:t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74927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Theft</w:t>
            </w:r>
          </w:p>
          <w:p w14:paraId="0E25792F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57744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Defiance/Non-compliance </w:t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2390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Disrespect </w:t>
            </w:r>
            <w:r w:rsidR="00964C3A">
              <w:rPr>
                <w:sz w:val="18"/>
                <w:szCs w:val="22"/>
              </w:rPr>
              <w:t xml:space="preserve">  </w:t>
            </w:r>
            <w:r w:rsidR="00964C3A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5760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Disruption</w:t>
            </w:r>
          </w:p>
          <w:p w14:paraId="4EA6BB1E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23349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Fighting 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r w:rsidR="00964C3A" w:rsidRPr="00E950BB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707245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Physical Aggression</w:t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988773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Bullying</w:t>
            </w:r>
          </w:p>
          <w:p w14:paraId="6D655855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921337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Harassment </w:t>
            </w:r>
            <w:r w:rsidR="00964C3A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80131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Technology Violation </w:t>
            </w:r>
            <w:r w:rsidR="00964C3A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br/>
            </w:r>
            <w:sdt>
              <w:sdtPr>
                <w:rPr>
                  <w:sz w:val="18"/>
                  <w:szCs w:val="22"/>
                </w:rPr>
                <w:id w:val="-47414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Threatening Behavior </w:t>
            </w:r>
            <w:r w:rsidR="00964C3A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75859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 xml:space="preserve">Property Damage/Vandalism </w:t>
            </w:r>
            <w:r w:rsidR="00964C3A" w:rsidRPr="00E950BB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br/>
            </w:r>
            <w:sdt>
              <w:sdtPr>
                <w:rPr>
                  <w:sz w:val="18"/>
                  <w:szCs w:val="22"/>
                </w:rPr>
                <w:id w:val="-145556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Inappropriate Location/Out of Bounds Area</w:t>
            </w:r>
            <w:r w:rsidR="00964C3A">
              <w:rPr>
                <w:sz w:val="18"/>
                <w:szCs w:val="22"/>
              </w:rPr>
              <w:t xml:space="preserve"> </w:t>
            </w:r>
          </w:p>
          <w:p w14:paraId="63FAA2B9" w14:textId="77777777" w:rsidR="00964C3A" w:rsidRPr="00E950BB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484622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E950BB">
                  <w:rPr>
                    <w:rFonts w:ascii="Segoe UI Symbol" w:hAnsi="Segoe UI Symbol" w:cs="Segoe UI Symbol"/>
                    <w:sz w:val="18"/>
                    <w:szCs w:val="22"/>
                  </w:rPr>
                  <w:t>☐</w:t>
                </w:r>
              </w:sdtContent>
            </w:sdt>
            <w:r w:rsidR="00964C3A" w:rsidRPr="00E950BB">
              <w:rPr>
                <w:sz w:val="18"/>
                <w:szCs w:val="22"/>
              </w:rPr>
              <w:t>Other _____________________</w:t>
            </w:r>
          </w:p>
        </w:tc>
      </w:tr>
    </w:tbl>
    <w:p w14:paraId="67AAA3E4" w14:textId="77777777" w:rsidR="00964C3A" w:rsidRDefault="00964C3A" w:rsidP="00964C3A">
      <w:pPr>
        <w:pStyle w:val="PBISAppsHeading2"/>
        <w:spacing w:line="240" w:lineRule="auto"/>
      </w:pPr>
      <w:r>
        <w:t xml:space="preserve">Staff Perceptions and Response 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964C3A" w:rsidRPr="00DF1D83" w14:paraId="361AAC1B" w14:textId="77777777" w:rsidTr="0073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5E3F1E" w14:textId="77777777" w:rsidR="00964C3A" w:rsidRPr="00DF1D83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>Perceived Motivation</w:t>
            </w: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2A81AD7" w14:textId="77777777" w:rsidR="00964C3A" w:rsidRPr="00DF1D83" w:rsidRDefault="00964C3A" w:rsidP="00737322">
            <w:pPr>
              <w:spacing w:after="0" w:line="240" w:lineRule="auto"/>
              <w:jc w:val="center"/>
              <w:rPr>
                <w:rFonts w:ascii="Bariol" w:hAnsi="Bariol"/>
                <w:sz w:val="24"/>
              </w:rPr>
            </w:pPr>
            <w:r w:rsidRPr="00DF1D83">
              <w:rPr>
                <w:rFonts w:ascii="Bariol" w:hAnsi="Bariol"/>
                <w:sz w:val="24"/>
              </w:rPr>
              <w:t xml:space="preserve">Actions </w:t>
            </w:r>
            <w:proofErr w:type="gramStart"/>
            <w:r w:rsidRPr="00DF1D83">
              <w:rPr>
                <w:rFonts w:ascii="Bariol" w:hAnsi="Bariol"/>
                <w:sz w:val="24"/>
              </w:rPr>
              <w:t>Taken</w:t>
            </w:r>
            <w:r w:rsidRPr="00DF1D83">
              <w:rPr>
                <w:rFonts w:ascii="Bariol" w:hAnsi="Bariol"/>
                <w:i/>
                <w:iCs/>
                <w:szCs w:val="20"/>
              </w:rPr>
              <w:t xml:space="preserve">  (</w:t>
            </w:r>
            <w:proofErr w:type="gramEnd"/>
            <w:r w:rsidRPr="00DF1D83">
              <w:rPr>
                <w:rFonts w:ascii="Bariol" w:hAnsi="Bariol"/>
                <w:i/>
                <w:iCs/>
                <w:szCs w:val="20"/>
              </w:rPr>
              <w:t>Circle most severe)</w:t>
            </w:r>
          </w:p>
        </w:tc>
      </w:tr>
      <w:tr w:rsidR="00964C3A" w14:paraId="33DC2D1F" w14:textId="77777777" w:rsidTr="00737322">
        <w:trPr>
          <w:trHeight w:val="1930"/>
        </w:trPr>
        <w:tc>
          <w:tcPr>
            <w:tcW w:w="26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496758" w14:textId="77777777" w:rsidR="00964C3A" w:rsidRDefault="00964C3A" w:rsidP="00737322">
            <w:pPr>
              <w:pStyle w:val="PBISAppsHeading2"/>
              <w:spacing w:before="0" w:line="240" w:lineRule="auto"/>
            </w:pPr>
            <w:r>
              <w:t xml:space="preserve">Escape/Avoid </w:t>
            </w:r>
          </w:p>
          <w:p w14:paraId="5DFD31D8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96130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75A37">
              <w:rPr>
                <w:sz w:val="18"/>
                <w:szCs w:val="22"/>
              </w:rPr>
              <w:t xml:space="preserve"> Adult</w:t>
            </w:r>
            <w:r w:rsidR="00964C3A">
              <w:rPr>
                <w:sz w:val="18"/>
                <w:szCs w:val="22"/>
              </w:rPr>
              <w:t xml:space="preserve"> Attn</w:t>
            </w:r>
            <w:r w:rsidR="00964C3A" w:rsidRPr="00D75A37">
              <w:rPr>
                <w:sz w:val="18"/>
                <w:szCs w:val="22"/>
              </w:rPr>
              <w:t xml:space="preserve"> </w:t>
            </w:r>
            <w:r w:rsidR="00964C3A" w:rsidRPr="00D75A37">
              <w:rPr>
                <w:sz w:val="18"/>
                <w:szCs w:val="22"/>
              </w:rPr>
              <w:tab/>
            </w:r>
          </w:p>
          <w:p w14:paraId="730E6525" w14:textId="132A6F51" w:rsidR="00964C3A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94187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75A37">
              <w:rPr>
                <w:sz w:val="18"/>
                <w:szCs w:val="22"/>
              </w:rPr>
              <w:t>Peer</w:t>
            </w:r>
            <w:r w:rsidR="00964C3A">
              <w:rPr>
                <w:sz w:val="18"/>
                <w:szCs w:val="22"/>
              </w:rPr>
              <w:t xml:space="preserve"> Attn</w:t>
            </w:r>
            <w:r w:rsidR="00964C3A" w:rsidRPr="00D75A37">
              <w:rPr>
                <w:sz w:val="18"/>
                <w:szCs w:val="22"/>
              </w:rPr>
              <w:t xml:space="preserve"> </w:t>
            </w:r>
          </w:p>
          <w:p w14:paraId="0A4B35E7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115757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75A37">
              <w:rPr>
                <w:sz w:val="18"/>
                <w:szCs w:val="22"/>
              </w:rPr>
              <w:t>Tasks/Activities/Sensory</w:t>
            </w:r>
            <w:r w:rsidR="00964C3A">
              <w:t xml:space="preserve"> </w:t>
            </w:r>
          </w:p>
          <w:p w14:paraId="790AD6A7" w14:textId="77777777" w:rsidR="00964C3A" w:rsidRDefault="00964C3A" w:rsidP="00737322">
            <w:pPr>
              <w:pStyle w:val="PBISAppsHeading2"/>
              <w:spacing w:before="0" w:line="240" w:lineRule="auto"/>
            </w:pPr>
          </w:p>
          <w:p w14:paraId="025FA355" w14:textId="556E06E1" w:rsidR="00964C3A" w:rsidRDefault="00964C3A" w:rsidP="00737322">
            <w:pPr>
              <w:pStyle w:val="PBISAppsHeading2"/>
              <w:spacing w:before="0" w:line="240" w:lineRule="auto"/>
            </w:pPr>
            <w:r>
              <w:t>Obtain</w:t>
            </w:r>
          </w:p>
          <w:p w14:paraId="4ED8A28D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41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75A37">
              <w:rPr>
                <w:sz w:val="18"/>
                <w:szCs w:val="22"/>
              </w:rPr>
              <w:t>Adult</w:t>
            </w:r>
            <w:r w:rsidR="00964C3A">
              <w:rPr>
                <w:sz w:val="18"/>
                <w:szCs w:val="22"/>
              </w:rPr>
              <w:t xml:space="preserve"> Attn</w:t>
            </w:r>
            <w:r w:rsidR="00964C3A" w:rsidRPr="00D75A37">
              <w:rPr>
                <w:sz w:val="18"/>
                <w:szCs w:val="22"/>
              </w:rPr>
              <w:tab/>
            </w:r>
          </w:p>
          <w:p w14:paraId="2A09A123" w14:textId="2FD9BA9B" w:rsidR="00964C3A" w:rsidRPr="00D75A37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989984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75A37">
              <w:rPr>
                <w:sz w:val="18"/>
                <w:szCs w:val="22"/>
              </w:rPr>
              <w:t>Peer</w:t>
            </w:r>
            <w:r w:rsidR="00964C3A">
              <w:rPr>
                <w:sz w:val="18"/>
                <w:szCs w:val="22"/>
              </w:rPr>
              <w:t xml:space="preserve"> Attn</w:t>
            </w:r>
            <w:r w:rsidR="00964C3A" w:rsidRPr="00D75A37">
              <w:rPr>
                <w:sz w:val="18"/>
                <w:szCs w:val="22"/>
              </w:rPr>
              <w:t xml:space="preserve"> </w:t>
            </w:r>
          </w:p>
          <w:p w14:paraId="4E778A77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</w:pPr>
            <w:sdt>
              <w:sdtPr>
                <w:rPr>
                  <w:sz w:val="18"/>
                  <w:szCs w:val="22"/>
                </w:rPr>
                <w:id w:val="93038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D75A37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75A37">
              <w:rPr>
                <w:sz w:val="18"/>
                <w:szCs w:val="22"/>
              </w:rPr>
              <w:t>Items/Activities/Sensory</w:t>
            </w:r>
            <w:r w:rsidR="00964C3A">
              <w:t xml:space="preserve"> </w:t>
            </w:r>
          </w:p>
          <w:p w14:paraId="5B07E466" w14:textId="77777777" w:rsidR="00964C3A" w:rsidRDefault="00964C3A" w:rsidP="00737322">
            <w:pPr>
              <w:pStyle w:val="PBISAppsBulletPoints"/>
              <w:numPr>
                <w:ilvl w:val="0"/>
                <w:numId w:val="0"/>
              </w:numPr>
              <w:spacing w:after="0"/>
            </w:pPr>
          </w:p>
        </w:tc>
        <w:tc>
          <w:tcPr>
            <w:tcW w:w="674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D20FD8" w14:textId="77777777" w:rsidR="00964C3A" w:rsidRPr="00FF61BF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03978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F294A">
              <w:rPr>
                <w:sz w:val="18"/>
                <w:szCs w:val="22"/>
              </w:rPr>
              <w:t xml:space="preserve">Conference with Student </w:t>
            </w:r>
            <w:r w:rsidR="00964C3A" w:rsidRPr="00FF61BF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51276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F294A">
              <w:rPr>
                <w:sz w:val="18"/>
                <w:szCs w:val="22"/>
              </w:rPr>
              <w:t xml:space="preserve">Individualized Instruction </w:t>
            </w:r>
          </w:p>
          <w:p w14:paraId="0DB6B5CD" w14:textId="77777777" w:rsidR="00964C3A" w:rsidRPr="00FF61BF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293805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F294A">
              <w:rPr>
                <w:sz w:val="18"/>
                <w:szCs w:val="22"/>
              </w:rPr>
              <w:t xml:space="preserve">Caregiver/Guardian Contact </w:t>
            </w:r>
            <w:r w:rsidR="00964C3A" w:rsidRPr="00FF61BF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55296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F294A">
              <w:rPr>
                <w:sz w:val="18"/>
                <w:szCs w:val="22"/>
              </w:rPr>
              <w:t xml:space="preserve">Request for Additional Support </w:t>
            </w:r>
          </w:p>
          <w:p w14:paraId="35693544" w14:textId="77777777" w:rsidR="00964C3A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-12785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DF294A">
              <w:rPr>
                <w:sz w:val="18"/>
                <w:szCs w:val="22"/>
              </w:rPr>
              <w:t>Restorative Practice</w:t>
            </w:r>
            <w:r w:rsidR="00964C3A" w:rsidRPr="00FF61BF">
              <w:rPr>
                <w:sz w:val="18"/>
                <w:szCs w:val="22"/>
              </w:rPr>
              <w:t xml:space="preserve"> </w:t>
            </w:r>
            <w:r w:rsidR="00964C3A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-1327514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sz w:val="18"/>
                <w:szCs w:val="22"/>
              </w:rPr>
              <w:t xml:space="preserve">Community Service </w:t>
            </w:r>
            <w:r w:rsidR="00964C3A" w:rsidRPr="00FF61BF">
              <w:rPr>
                <w:sz w:val="18"/>
                <w:szCs w:val="22"/>
              </w:rPr>
              <w:tab/>
            </w:r>
          </w:p>
          <w:p w14:paraId="202D4999" w14:textId="77777777" w:rsidR="00964C3A" w:rsidRPr="00FF61BF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202775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sz w:val="18"/>
                <w:szCs w:val="22"/>
              </w:rPr>
              <w:t xml:space="preserve">Restitution </w:t>
            </w:r>
            <w:r w:rsidR="00964C3A" w:rsidRPr="00FF61BF">
              <w:rPr>
                <w:sz w:val="18"/>
                <w:szCs w:val="22"/>
              </w:rPr>
              <w:tab/>
            </w:r>
            <w:r w:rsidR="00964C3A" w:rsidRPr="00FF61BF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2016806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sz w:val="18"/>
                <w:szCs w:val="22"/>
              </w:rPr>
              <w:t xml:space="preserve">Loss of Privilege </w:t>
            </w:r>
            <w:r w:rsidR="00964C3A" w:rsidRPr="00FF61BF">
              <w:rPr>
                <w:sz w:val="18"/>
                <w:szCs w:val="22"/>
              </w:rPr>
              <w:tab/>
            </w:r>
          </w:p>
          <w:p w14:paraId="046D2889" w14:textId="77777777" w:rsidR="00964C3A" w:rsidRPr="00FF61BF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color w:val="262626" w:themeColor="text1" w:themeTint="D9"/>
                <w:sz w:val="18"/>
                <w:szCs w:val="22"/>
              </w:rPr>
            </w:pPr>
            <w:sdt>
              <w:sdtPr>
                <w:rPr>
                  <w:sz w:val="18"/>
                  <w:szCs w:val="22"/>
                </w:rPr>
                <w:id w:val="155272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sz w:val="18"/>
                <w:szCs w:val="22"/>
              </w:rPr>
              <w:t xml:space="preserve">Additional Attendance </w:t>
            </w:r>
            <w:r w:rsidR="00964C3A" w:rsidRPr="00FF61BF">
              <w:rPr>
                <w:sz w:val="18"/>
                <w:szCs w:val="22"/>
              </w:rPr>
              <w:tab/>
            </w:r>
            <w:r w:rsidR="00964C3A">
              <w:rPr>
                <w:sz w:val="18"/>
                <w:szCs w:val="22"/>
              </w:rPr>
              <w:tab/>
            </w: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111374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color w:val="262626" w:themeColor="text1" w:themeTint="D9"/>
                <w:sz w:val="18"/>
                <w:szCs w:val="22"/>
              </w:rPr>
              <w:t xml:space="preserve">Bus Suspension </w:t>
            </w:r>
          </w:p>
          <w:p w14:paraId="6AB8BADA" w14:textId="77777777" w:rsidR="00964C3A" w:rsidRPr="00FF61BF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color w:val="262626" w:themeColor="text1" w:themeTint="D9"/>
                <w:sz w:val="18"/>
                <w:szCs w:val="22"/>
              </w:rPr>
            </w:pP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1937012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color w:val="262626" w:themeColor="text1" w:themeTint="D9"/>
                <w:sz w:val="18"/>
                <w:szCs w:val="22"/>
              </w:rPr>
              <w:t>Classroom Exclusion/Time-Out</w:t>
            </w:r>
            <w:r w:rsidR="00964C3A" w:rsidRPr="00FF61BF">
              <w:rPr>
                <w:color w:val="262626" w:themeColor="text1" w:themeTint="D9"/>
                <w:sz w:val="18"/>
                <w:szCs w:val="22"/>
              </w:rPr>
              <w:tab/>
            </w: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170925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color w:val="262626" w:themeColor="text1" w:themeTint="D9"/>
                <w:sz w:val="18"/>
                <w:szCs w:val="22"/>
              </w:rPr>
              <w:t>Detention</w:t>
            </w:r>
            <w:r w:rsidR="00964C3A" w:rsidRPr="00FF61BF">
              <w:rPr>
                <w:color w:val="262626" w:themeColor="text1" w:themeTint="D9"/>
                <w:sz w:val="18"/>
                <w:szCs w:val="22"/>
              </w:rPr>
              <w:tab/>
            </w:r>
          </w:p>
          <w:p w14:paraId="4BE5280B" w14:textId="77777777" w:rsidR="00964C3A" w:rsidRPr="00FF61BF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i/>
                <w:iCs/>
                <w:color w:val="262626" w:themeColor="text1" w:themeTint="D9"/>
                <w:sz w:val="18"/>
                <w:szCs w:val="22"/>
              </w:rPr>
            </w:pP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176927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color w:val="262626" w:themeColor="text1" w:themeTint="D9"/>
                <w:sz w:val="18"/>
                <w:szCs w:val="22"/>
              </w:rPr>
              <w:t xml:space="preserve">In-School Suspension ____ </w:t>
            </w:r>
            <w:r w:rsidR="00964C3A" w:rsidRPr="00FF61BF">
              <w:rPr>
                <w:i/>
                <w:iCs/>
                <w:color w:val="262626" w:themeColor="text1" w:themeTint="D9"/>
                <w:sz w:val="18"/>
                <w:szCs w:val="22"/>
              </w:rPr>
              <w:t>days</w:t>
            </w:r>
            <w:r w:rsidR="00964C3A" w:rsidRPr="00FF61BF">
              <w:rPr>
                <w:i/>
                <w:iCs/>
                <w:color w:val="262626" w:themeColor="text1" w:themeTint="D9"/>
                <w:sz w:val="18"/>
                <w:szCs w:val="22"/>
              </w:rPr>
              <w:tab/>
            </w: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52779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color w:val="262626" w:themeColor="text1" w:themeTint="D9"/>
                <w:sz w:val="18"/>
                <w:szCs w:val="22"/>
              </w:rPr>
              <w:t xml:space="preserve">Out-of-School Suspension ____ </w:t>
            </w:r>
            <w:r w:rsidR="00964C3A" w:rsidRPr="00FF61BF">
              <w:rPr>
                <w:i/>
                <w:iCs/>
                <w:color w:val="262626" w:themeColor="text1" w:themeTint="D9"/>
                <w:sz w:val="18"/>
                <w:szCs w:val="22"/>
              </w:rPr>
              <w:t>days</w:t>
            </w:r>
          </w:p>
          <w:p w14:paraId="313E0896" w14:textId="77777777" w:rsidR="00964C3A" w:rsidRPr="004B07D4" w:rsidRDefault="00000000" w:rsidP="00737322">
            <w:pPr>
              <w:pStyle w:val="PBISAppsBulletPoints"/>
              <w:numPr>
                <w:ilvl w:val="0"/>
                <w:numId w:val="0"/>
              </w:numPr>
              <w:spacing w:after="0" w:line="240" w:lineRule="auto"/>
              <w:rPr>
                <w:sz w:val="18"/>
                <w:szCs w:val="22"/>
              </w:rPr>
            </w:pPr>
            <w:sdt>
              <w:sdtPr>
                <w:rPr>
                  <w:color w:val="262626" w:themeColor="text1" w:themeTint="D9"/>
                  <w:sz w:val="18"/>
                  <w:szCs w:val="22"/>
                </w:rPr>
                <w:id w:val="-311479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color w:val="262626" w:themeColor="text1" w:themeTint="D9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color w:val="262626" w:themeColor="text1" w:themeTint="D9"/>
                <w:sz w:val="18"/>
                <w:szCs w:val="22"/>
              </w:rPr>
              <w:t>Expulsion</w:t>
            </w:r>
            <w:r w:rsidR="00964C3A">
              <w:rPr>
                <w:color w:val="262626" w:themeColor="text1" w:themeTint="D9"/>
                <w:sz w:val="18"/>
                <w:szCs w:val="22"/>
              </w:rPr>
              <w:t xml:space="preserve">       </w:t>
            </w:r>
            <w:sdt>
              <w:sdtPr>
                <w:rPr>
                  <w:sz w:val="18"/>
                  <w:szCs w:val="22"/>
                </w:rPr>
                <w:id w:val="173844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MS Gothic" w:eastAsia="MS Gothic" w:hAnsi="MS Gothic" w:hint="eastAsia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sz w:val="18"/>
                <w:szCs w:val="22"/>
              </w:rPr>
              <w:t>Action Pending</w:t>
            </w:r>
            <w:r w:rsidR="00964C3A" w:rsidRPr="00FF61BF">
              <w:rPr>
                <w:sz w:val="18"/>
                <w:szCs w:val="22"/>
              </w:rPr>
              <w:tab/>
            </w:r>
            <w:sdt>
              <w:sdtPr>
                <w:rPr>
                  <w:sz w:val="18"/>
                  <w:szCs w:val="22"/>
                </w:rPr>
                <w:id w:val="123481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4C3A" w:rsidRPr="00FF61BF">
                  <w:rPr>
                    <w:rFonts w:ascii="Segoe UI Symbol" w:hAnsi="Segoe UI Symbol" w:cs="Segoe UI Symbol"/>
                    <w:sz w:val="18"/>
                    <w:szCs w:val="22"/>
                  </w:rPr>
                  <w:t>☐</w:t>
                </w:r>
              </w:sdtContent>
            </w:sdt>
            <w:r w:rsidR="00964C3A" w:rsidRPr="00FF61BF">
              <w:rPr>
                <w:sz w:val="18"/>
                <w:szCs w:val="22"/>
              </w:rPr>
              <w:t xml:space="preserve">Other Action Taken _____________________ </w:t>
            </w:r>
          </w:p>
        </w:tc>
      </w:tr>
    </w:tbl>
    <w:p w14:paraId="20BBD4CE" w14:textId="77777777" w:rsidR="00964C3A" w:rsidRDefault="00964C3A" w:rsidP="00964C3A">
      <w:pPr>
        <w:tabs>
          <w:tab w:val="left" w:pos="1960"/>
        </w:tabs>
        <w:spacing w:after="0"/>
        <w:rPr>
          <w:rFonts w:ascii="Bariol" w:eastAsiaTheme="majorEastAsia" w:hAnsi="Bariol" w:cstheme="majorBidi"/>
          <w:color w:val="00A94F" w:themeColor="accent1"/>
          <w:sz w:val="24"/>
        </w:rPr>
      </w:pPr>
      <w:r>
        <w:rPr>
          <w:rFonts w:ascii="Bariol" w:eastAsiaTheme="majorEastAsia" w:hAnsi="Bariol" w:cstheme="majorBidi"/>
          <w:color w:val="00A94F" w:themeColor="accent1"/>
          <w:sz w:val="24"/>
        </w:rPr>
        <w:t xml:space="preserve">Notes </w:t>
      </w:r>
    </w:p>
    <w:p w14:paraId="60DFB4CE" w14:textId="77777777" w:rsidR="00964C3A" w:rsidRDefault="00964C3A" w:rsidP="00964C3A">
      <w:pPr>
        <w:tabs>
          <w:tab w:val="left" w:pos="1960"/>
        </w:tabs>
        <w:spacing w:after="0"/>
        <w:rPr>
          <w:sz w:val="18"/>
          <w:szCs w:val="22"/>
        </w:rPr>
      </w:pPr>
    </w:p>
    <w:p w14:paraId="0128381A" w14:textId="77777777" w:rsidR="00964C3A" w:rsidRDefault="00964C3A" w:rsidP="00964C3A">
      <w:pPr>
        <w:tabs>
          <w:tab w:val="left" w:pos="1960"/>
        </w:tabs>
        <w:spacing w:after="0"/>
        <w:rPr>
          <w:sz w:val="18"/>
          <w:szCs w:val="22"/>
        </w:rPr>
      </w:pPr>
    </w:p>
    <w:p w14:paraId="2F980A14" w14:textId="77777777" w:rsidR="002827C7" w:rsidRDefault="002827C7" w:rsidP="004510F4">
      <w:pPr>
        <w:tabs>
          <w:tab w:val="left" w:pos="1960"/>
        </w:tabs>
        <w:spacing w:after="0"/>
        <w:rPr>
          <w:rFonts w:ascii="Bariol" w:eastAsiaTheme="majorEastAsia" w:hAnsi="Bariol" w:cstheme="majorBidi"/>
          <w:color w:val="00A94F" w:themeColor="accent1"/>
          <w:sz w:val="12"/>
          <w:szCs w:val="12"/>
        </w:rPr>
      </w:pPr>
    </w:p>
    <w:sectPr w:rsidR="002827C7" w:rsidSect="005030A9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D6D6B" w14:textId="77777777" w:rsidR="00222F08" w:rsidRDefault="00222F08" w:rsidP="002A1932">
      <w:r>
        <w:separator/>
      </w:r>
    </w:p>
  </w:endnote>
  <w:endnote w:type="continuationSeparator" w:id="0">
    <w:p w14:paraId="3340A8C9" w14:textId="77777777" w:rsidR="00222F08" w:rsidRDefault="00222F08" w:rsidP="002A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6A989274-FEDD-476E-A553-A3D7EA385C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127337E-781C-40F7-AD6D-F57A0743F5EB}"/>
    <w:embedBold r:id="rId3" w:fontKey="{F7849731-65B6-47B9-8D7D-BC5AD4CF9F59}"/>
    <w:embedItalic r:id="rId4" w:fontKey="{0BAA3A97-5316-4FE4-834C-E53655336F86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EFD982C0-CDF7-4102-A977-16891A43C182}"/>
    <w:embedBold r:id="rId6" w:fontKey="{CC2AB3AE-2863-4163-9D94-A067A2F061B4}"/>
    <w:embedItalic r:id="rId7" w:fontKey="{57A8D07B-7947-43EB-8713-4C8F547D0D7A}"/>
  </w:font>
  <w:font w:name="Bariol">
    <w:altName w:val="Calibri"/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C3C21B6-9F31-433A-9CE3-98116C450A7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1475488-9BEB-4656-B116-4199217479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AAC340B-41B2-4EE4-958E-D300EA630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88812740"/>
      <w:docPartObj>
        <w:docPartGallery w:val="Page Numbers (Bottom of Page)"/>
        <w:docPartUnique/>
      </w:docPartObj>
    </w:sdtPr>
    <w:sdtContent>
      <w:p w14:paraId="6C0FC4D8" w14:textId="77777777" w:rsidR="00EB3982" w:rsidRDefault="00EB3982" w:rsidP="00852A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FF88EE" w14:textId="77777777" w:rsidR="00EB3982" w:rsidRDefault="00EB3982" w:rsidP="00EB39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CCC02" w14:textId="77777777" w:rsidR="005030A9" w:rsidRDefault="005030A9" w:rsidP="00EB3982">
    <w:pPr>
      <w:pStyle w:val="NoSpacing"/>
      <w:ind w:right="360"/>
      <w:rPr>
        <w:sz w:val="16"/>
        <w:szCs w:val="16"/>
      </w:rPr>
    </w:pPr>
  </w:p>
  <w:sdt>
    <w:sdtPr>
      <w:rPr>
        <w:rStyle w:val="PageNumber"/>
      </w:rPr>
      <w:id w:val="503256564"/>
      <w:docPartObj>
        <w:docPartGallery w:val="Page Numbers (Bottom of Page)"/>
        <w:docPartUnique/>
      </w:docPartObj>
    </w:sdtPr>
    <w:sdtContent>
      <w:p w14:paraId="3A0B287E" w14:textId="77777777" w:rsidR="00EB3982" w:rsidRDefault="00EB3982" w:rsidP="00F41EF8">
        <w:pPr>
          <w:pStyle w:val="Footer"/>
          <w:framePr w:wrap="none" w:vAnchor="text" w:hAnchor="page" w:x="10779" w:y="9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Style w:val="TableGrid"/>
      <w:tblW w:w="9468" w:type="dxa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8635"/>
      <w:gridCol w:w="833"/>
    </w:tblGrid>
    <w:tr w:rsidR="00EB3982" w:rsidRPr="00F41EF8" w14:paraId="722CC9DE" w14:textId="77777777" w:rsidTr="00F41EF8">
      <w:tc>
        <w:tcPr>
          <w:tcW w:w="8635" w:type="dxa"/>
        </w:tcPr>
        <w:p w14:paraId="591D335A" w14:textId="77777777" w:rsidR="00EB3982" w:rsidRDefault="00EB3982" w:rsidP="00F41EF8">
          <w:pPr>
            <w:pStyle w:val="NoSpacing"/>
            <w:rPr>
              <w:sz w:val="16"/>
              <w:szCs w:val="16"/>
            </w:rPr>
          </w:pPr>
          <w:r w:rsidRPr="00547A04">
            <w:rPr>
              <w:color w:val="595959" w:themeColor="text1" w:themeTint="A6"/>
              <w:sz w:val="16"/>
              <w:szCs w:val="16"/>
            </w:rPr>
            <w:t xml:space="preserve">You are free to share or adapt this resource for non-commercial purposes. We ask that you always attribute </w:t>
          </w:r>
          <w:proofErr w:type="spellStart"/>
          <w:r w:rsidRPr="00547A04">
            <w:rPr>
              <w:color w:val="595959" w:themeColor="text1" w:themeTint="A6"/>
              <w:sz w:val="16"/>
              <w:szCs w:val="16"/>
            </w:rPr>
            <w:t>PBISApps</w:t>
          </w:r>
          <w:proofErr w:type="spellEnd"/>
          <w:r w:rsidRPr="00547A04">
            <w:rPr>
              <w:color w:val="595959" w:themeColor="text1" w:themeTint="A6"/>
              <w:sz w:val="16"/>
              <w:szCs w:val="16"/>
            </w:rPr>
            <w:t xml:space="preserve">. </w:t>
          </w:r>
          <w:proofErr w:type="spellStart"/>
          <w:r w:rsidRPr="00547A04">
            <w:rPr>
              <w:color w:val="595959" w:themeColor="text1" w:themeTint="A6"/>
              <w:sz w:val="16"/>
              <w:szCs w:val="16"/>
            </w:rPr>
            <w:t>PBISApps</w:t>
          </w:r>
          <w:proofErr w:type="spellEnd"/>
          <w:r w:rsidRPr="00547A04">
            <w:rPr>
              <w:color w:val="595959" w:themeColor="text1" w:themeTint="A6"/>
              <w:sz w:val="16"/>
              <w:szCs w:val="16"/>
            </w:rPr>
            <w:t xml:space="preserve"> resources are licensed under a</w:t>
          </w:r>
          <w:r w:rsidRPr="00547A04">
            <w:rPr>
              <w:rStyle w:val="apple-converted-space"/>
              <w:color w:val="595959" w:themeColor="text1" w:themeTint="A6"/>
              <w:sz w:val="16"/>
              <w:szCs w:val="16"/>
            </w:rPr>
            <w:t> </w:t>
          </w:r>
          <w:hyperlink r:id="rId1" w:tgtFrame="_blank" w:history="1">
            <w:r w:rsidRPr="005030A9">
              <w:rPr>
                <w:rStyle w:val="Hyperlink"/>
                <w:color w:val="00A94F"/>
                <w:sz w:val="16"/>
                <w:szCs w:val="16"/>
              </w:rPr>
              <w:t>Creative Commons License</w:t>
            </w:r>
          </w:hyperlink>
          <w:r w:rsidRPr="005030A9">
            <w:rPr>
              <w:sz w:val="16"/>
              <w:szCs w:val="16"/>
            </w:rPr>
            <w:t>.</w:t>
          </w:r>
        </w:p>
      </w:tc>
      <w:tc>
        <w:tcPr>
          <w:tcW w:w="833" w:type="dxa"/>
        </w:tcPr>
        <w:p w14:paraId="5047EBC5" w14:textId="77777777" w:rsidR="00EB3982" w:rsidRDefault="00EB3982" w:rsidP="00F41EF8">
          <w:pPr>
            <w:pStyle w:val="NoSpacing"/>
            <w:rPr>
              <w:sz w:val="16"/>
              <w:szCs w:val="16"/>
            </w:rPr>
          </w:pPr>
        </w:p>
      </w:tc>
    </w:tr>
  </w:tbl>
  <w:p w14:paraId="3B4939AB" w14:textId="77777777" w:rsidR="00EB3982" w:rsidRPr="005030A9" w:rsidRDefault="00EB3982" w:rsidP="005030A9">
    <w:pPr>
      <w:pStyle w:val="NoSpacing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14988" w14:textId="77777777" w:rsidR="00222F08" w:rsidRDefault="00222F08" w:rsidP="002A1932">
      <w:r>
        <w:separator/>
      </w:r>
    </w:p>
  </w:footnote>
  <w:footnote w:type="continuationSeparator" w:id="0">
    <w:p w14:paraId="2D280484" w14:textId="77777777" w:rsidR="00222F08" w:rsidRDefault="00222F08" w:rsidP="002A1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9D13D" w14:textId="77777777" w:rsidR="009668CF" w:rsidRDefault="009668CF" w:rsidP="009668CF">
    <w:pPr>
      <w:pStyle w:val="Header"/>
      <w:spacing w:line="720" w:lineRule="auto"/>
      <w:ind w:left="-1080"/>
    </w:pPr>
    <w:r>
      <w:rPr>
        <w:noProof/>
      </w:rPr>
      <w:drawing>
        <wp:inline distT="0" distB="0" distL="0" distR="0" wp14:anchorId="7CDEBAF3" wp14:editId="07B6FF2E">
          <wp:extent cx="7315200" cy="546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15DAE"/>
    <w:multiLevelType w:val="hybridMultilevel"/>
    <w:tmpl w:val="834EEC0E"/>
    <w:lvl w:ilvl="0" w:tplc="5008AE12">
      <w:start w:val="1"/>
      <w:numFmt w:val="decimal"/>
      <w:lvlText w:val="%1."/>
      <w:lvlJc w:val="left"/>
      <w:pPr>
        <w:ind w:left="576" w:hanging="360"/>
      </w:pPr>
      <w:rPr>
        <w:rFonts w:hint="default"/>
        <w:color w:val="00A94F" w:themeColor="accent1"/>
        <w:position w:val="0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0463B"/>
    <w:multiLevelType w:val="hybridMultilevel"/>
    <w:tmpl w:val="F0CE8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1AB6"/>
    <w:multiLevelType w:val="hybridMultilevel"/>
    <w:tmpl w:val="93500D20"/>
    <w:lvl w:ilvl="0" w:tplc="41129B7C">
      <w:start w:val="1"/>
      <w:numFmt w:val="bullet"/>
      <w:lvlText w:val="u"/>
      <w:lvlJc w:val="left"/>
      <w:pPr>
        <w:ind w:left="576" w:hanging="360"/>
      </w:pPr>
      <w:rPr>
        <w:rFonts w:ascii="Wingdings 3" w:hAnsi="Wingdings 3" w:hint="default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4738C"/>
    <w:multiLevelType w:val="hybridMultilevel"/>
    <w:tmpl w:val="BC72EEA0"/>
    <w:lvl w:ilvl="0" w:tplc="F2682CE4">
      <w:start w:val="1"/>
      <w:numFmt w:val="decimal"/>
      <w:pStyle w:val="NumberedList"/>
      <w:lvlText w:val="%1."/>
      <w:lvlJc w:val="left"/>
      <w:pPr>
        <w:ind w:left="576" w:hanging="360"/>
      </w:pPr>
      <w:rPr>
        <w:rFonts w:hint="default"/>
        <w:b/>
        <w:i w:val="0"/>
        <w:color w:val="00A94F" w:themeColor="accent1"/>
        <w:position w:val="0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338DA"/>
    <w:multiLevelType w:val="hybridMultilevel"/>
    <w:tmpl w:val="8A78AC08"/>
    <w:lvl w:ilvl="0" w:tplc="237CA6B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A94F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043E"/>
    <w:multiLevelType w:val="hybridMultilevel"/>
    <w:tmpl w:val="B182406C"/>
    <w:lvl w:ilvl="0" w:tplc="76AAE794">
      <w:start w:val="1"/>
      <w:numFmt w:val="bullet"/>
      <w:lvlText w:val="u"/>
      <w:lvlJc w:val="left"/>
      <w:pPr>
        <w:ind w:left="720" w:hanging="432"/>
      </w:pPr>
      <w:rPr>
        <w:rFonts w:ascii="Wingdings 3" w:hAnsi="Wingdings 3" w:hint="default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A5E43"/>
    <w:multiLevelType w:val="hybridMultilevel"/>
    <w:tmpl w:val="6E7CECD4"/>
    <w:lvl w:ilvl="0" w:tplc="CB5C2CE4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A94F" w:themeColor="accent1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72F1C"/>
    <w:multiLevelType w:val="hybridMultilevel"/>
    <w:tmpl w:val="E08C08C0"/>
    <w:lvl w:ilvl="0" w:tplc="98DCBA0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30D91"/>
    <w:multiLevelType w:val="hybridMultilevel"/>
    <w:tmpl w:val="E72AF302"/>
    <w:lvl w:ilvl="0" w:tplc="1A1AAC7C">
      <w:start w:val="1"/>
      <w:numFmt w:val="bullet"/>
      <w:pStyle w:val="PBISAppsBulletPoints"/>
      <w:lvlText w:val="u"/>
      <w:lvlJc w:val="left"/>
      <w:pPr>
        <w:ind w:left="576" w:hanging="360"/>
      </w:pPr>
      <w:rPr>
        <w:rFonts w:ascii="Wingdings 3" w:hAnsi="Wingdings 3" w:hint="default"/>
        <w:color w:val="00A94F" w:themeColor="accent1"/>
        <w:position w:val="2"/>
        <w:sz w:val="16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123BB"/>
    <w:multiLevelType w:val="hybridMultilevel"/>
    <w:tmpl w:val="FA5AF18C"/>
    <w:lvl w:ilvl="0" w:tplc="98DCBA0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525878"/>
    <w:multiLevelType w:val="hybridMultilevel"/>
    <w:tmpl w:val="7DE43B22"/>
    <w:lvl w:ilvl="0" w:tplc="B9708306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A94F" w:themeColor="accent1"/>
        <w:position w:val="4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2214E2"/>
    <w:multiLevelType w:val="hybridMultilevel"/>
    <w:tmpl w:val="6782679C"/>
    <w:lvl w:ilvl="0" w:tplc="C5CCC312">
      <w:start w:val="1"/>
      <w:numFmt w:val="bullet"/>
      <w:lvlText w:val="u"/>
      <w:lvlJc w:val="left"/>
      <w:pPr>
        <w:ind w:left="576" w:hanging="432"/>
      </w:pPr>
      <w:rPr>
        <w:rFonts w:ascii="Wingdings 3" w:hAnsi="Wingdings 3" w:hint="default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779167">
    <w:abstractNumId w:val="1"/>
  </w:num>
  <w:num w:numId="2" w16cid:durableId="1342584790">
    <w:abstractNumId w:val="4"/>
  </w:num>
  <w:num w:numId="3" w16cid:durableId="1962570964">
    <w:abstractNumId w:val="6"/>
  </w:num>
  <w:num w:numId="4" w16cid:durableId="1030960032">
    <w:abstractNumId w:val="10"/>
  </w:num>
  <w:num w:numId="5" w16cid:durableId="1949659910">
    <w:abstractNumId w:val="7"/>
  </w:num>
  <w:num w:numId="6" w16cid:durableId="1922060149">
    <w:abstractNumId w:val="9"/>
  </w:num>
  <w:num w:numId="7" w16cid:durableId="2013483265">
    <w:abstractNumId w:val="5"/>
  </w:num>
  <w:num w:numId="8" w16cid:durableId="1709645489">
    <w:abstractNumId w:val="11"/>
  </w:num>
  <w:num w:numId="9" w16cid:durableId="1671909783">
    <w:abstractNumId w:val="2"/>
  </w:num>
  <w:num w:numId="10" w16cid:durableId="825895102">
    <w:abstractNumId w:val="8"/>
  </w:num>
  <w:num w:numId="11" w16cid:durableId="781266280">
    <w:abstractNumId w:val="0"/>
  </w:num>
  <w:num w:numId="12" w16cid:durableId="190919052">
    <w:abstractNumId w:val="3"/>
  </w:num>
  <w:num w:numId="13" w16cid:durableId="130633133">
    <w:abstractNumId w:val="8"/>
  </w:num>
  <w:num w:numId="14" w16cid:durableId="300344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A8"/>
    <w:rsid w:val="0000304C"/>
    <w:rsid w:val="00014FB1"/>
    <w:rsid w:val="00030DA7"/>
    <w:rsid w:val="000313B4"/>
    <w:rsid w:val="00031C47"/>
    <w:rsid w:val="0003396E"/>
    <w:rsid w:val="000445B4"/>
    <w:rsid w:val="00044B34"/>
    <w:rsid w:val="00044E5E"/>
    <w:rsid w:val="000478CF"/>
    <w:rsid w:val="000524F3"/>
    <w:rsid w:val="000536EA"/>
    <w:rsid w:val="000563A4"/>
    <w:rsid w:val="0005755A"/>
    <w:rsid w:val="000578DB"/>
    <w:rsid w:val="00065FD8"/>
    <w:rsid w:val="0006759E"/>
    <w:rsid w:val="00073B34"/>
    <w:rsid w:val="0008500F"/>
    <w:rsid w:val="000854F2"/>
    <w:rsid w:val="000902D9"/>
    <w:rsid w:val="00090AA3"/>
    <w:rsid w:val="000A1A4D"/>
    <w:rsid w:val="000C3CB6"/>
    <w:rsid w:val="000C4F0D"/>
    <w:rsid w:val="000D44C4"/>
    <w:rsid w:val="000D5138"/>
    <w:rsid w:val="000E2A99"/>
    <w:rsid w:val="000E4C10"/>
    <w:rsid w:val="000E7A4E"/>
    <w:rsid w:val="000F6F1D"/>
    <w:rsid w:val="001009FD"/>
    <w:rsid w:val="001100EA"/>
    <w:rsid w:val="00111299"/>
    <w:rsid w:val="00111DD6"/>
    <w:rsid w:val="00116453"/>
    <w:rsid w:val="00122D75"/>
    <w:rsid w:val="00125E18"/>
    <w:rsid w:val="001270C3"/>
    <w:rsid w:val="001301A1"/>
    <w:rsid w:val="001330EB"/>
    <w:rsid w:val="00136BCE"/>
    <w:rsid w:val="00142695"/>
    <w:rsid w:val="001647B0"/>
    <w:rsid w:val="00183E5E"/>
    <w:rsid w:val="001849B5"/>
    <w:rsid w:val="00193066"/>
    <w:rsid w:val="00197B37"/>
    <w:rsid w:val="001A63D0"/>
    <w:rsid w:val="001B2DC6"/>
    <w:rsid w:val="001B35E1"/>
    <w:rsid w:val="001B399F"/>
    <w:rsid w:val="001B42FA"/>
    <w:rsid w:val="001B532B"/>
    <w:rsid w:val="001B5F6F"/>
    <w:rsid w:val="001B6FB8"/>
    <w:rsid w:val="001C1CD9"/>
    <w:rsid w:val="001C747D"/>
    <w:rsid w:val="001D18B8"/>
    <w:rsid w:val="001D2CAE"/>
    <w:rsid w:val="001D5280"/>
    <w:rsid w:val="001D563E"/>
    <w:rsid w:val="001D678D"/>
    <w:rsid w:val="001E016E"/>
    <w:rsid w:val="001E56B4"/>
    <w:rsid w:val="001E70B2"/>
    <w:rsid w:val="001F0099"/>
    <w:rsid w:val="001F03A5"/>
    <w:rsid w:val="001F5CB9"/>
    <w:rsid w:val="00201CDA"/>
    <w:rsid w:val="00201E35"/>
    <w:rsid w:val="0020251D"/>
    <w:rsid w:val="00204BE3"/>
    <w:rsid w:val="00205174"/>
    <w:rsid w:val="00206E8E"/>
    <w:rsid w:val="00211185"/>
    <w:rsid w:val="00214310"/>
    <w:rsid w:val="00216144"/>
    <w:rsid w:val="002179C5"/>
    <w:rsid w:val="00222F08"/>
    <w:rsid w:val="00227004"/>
    <w:rsid w:val="00236398"/>
    <w:rsid w:val="00247417"/>
    <w:rsid w:val="00256B58"/>
    <w:rsid w:val="00260D27"/>
    <w:rsid w:val="00266953"/>
    <w:rsid w:val="002804D2"/>
    <w:rsid w:val="002827C7"/>
    <w:rsid w:val="0029441D"/>
    <w:rsid w:val="002945B5"/>
    <w:rsid w:val="00297B86"/>
    <w:rsid w:val="002A1932"/>
    <w:rsid w:val="002A3F91"/>
    <w:rsid w:val="002A5B49"/>
    <w:rsid w:val="002A7797"/>
    <w:rsid w:val="002B1270"/>
    <w:rsid w:val="002B699D"/>
    <w:rsid w:val="002B7839"/>
    <w:rsid w:val="002C1927"/>
    <w:rsid w:val="002C5791"/>
    <w:rsid w:val="002D3F06"/>
    <w:rsid w:val="002D6587"/>
    <w:rsid w:val="002D6F3E"/>
    <w:rsid w:val="002E05AD"/>
    <w:rsid w:val="002E7507"/>
    <w:rsid w:val="00301667"/>
    <w:rsid w:val="00304BFF"/>
    <w:rsid w:val="0031148F"/>
    <w:rsid w:val="00312389"/>
    <w:rsid w:val="00316762"/>
    <w:rsid w:val="00323FBF"/>
    <w:rsid w:val="00335B84"/>
    <w:rsid w:val="00337918"/>
    <w:rsid w:val="00350AA1"/>
    <w:rsid w:val="00360C4D"/>
    <w:rsid w:val="0036330F"/>
    <w:rsid w:val="00371F35"/>
    <w:rsid w:val="00380C77"/>
    <w:rsid w:val="0039132C"/>
    <w:rsid w:val="003B1469"/>
    <w:rsid w:val="003B529C"/>
    <w:rsid w:val="003B6D16"/>
    <w:rsid w:val="003C1A1D"/>
    <w:rsid w:val="003C260F"/>
    <w:rsid w:val="003C56FB"/>
    <w:rsid w:val="003C7F18"/>
    <w:rsid w:val="003D136E"/>
    <w:rsid w:val="003D4222"/>
    <w:rsid w:val="003D4CCF"/>
    <w:rsid w:val="003E60B4"/>
    <w:rsid w:val="003F0070"/>
    <w:rsid w:val="003F22A8"/>
    <w:rsid w:val="00400C80"/>
    <w:rsid w:val="00406CEB"/>
    <w:rsid w:val="00434A37"/>
    <w:rsid w:val="00436263"/>
    <w:rsid w:val="004510F4"/>
    <w:rsid w:val="004546CE"/>
    <w:rsid w:val="004622FD"/>
    <w:rsid w:val="00466557"/>
    <w:rsid w:val="00470719"/>
    <w:rsid w:val="004707C0"/>
    <w:rsid w:val="004A3563"/>
    <w:rsid w:val="004A5A6B"/>
    <w:rsid w:val="004A7E2F"/>
    <w:rsid w:val="004B434F"/>
    <w:rsid w:val="004C2F8B"/>
    <w:rsid w:val="004C696B"/>
    <w:rsid w:val="004C69DE"/>
    <w:rsid w:val="004E0D06"/>
    <w:rsid w:val="004E74A2"/>
    <w:rsid w:val="004F7C8F"/>
    <w:rsid w:val="005030A9"/>
    <w:rsid w:val="00506714"/>
    <w:rsid w:val="005112E3"/>
    <w:rsid w:val="005174FC"/>
    <w:rsid w:val="00520CC5"/>
    <w:rsid w:val="00524734"/>
    <w:rsid w:val="00536FD0"/>
    <w:rsid w:val="0054037E"/>
    <w:rsid w:val="00546972"/>
    <w:rsid w:val="00547A04"/>
    <w:rsid w:val="00547A28"/>
    <w:rsid w:val="005532A4"/>
    <w:rsid w:val="00564684"/>
    <w:rsid w:val="00565C9F"/>
    <w:rsid w:val="00567336"/>
    <w:rsid w:val="005705D9"/>
    <w:rsid w:val="00575D3B"/>
    <w:rsid w:val="00576BE2"/>
    <w:rsid w:val="0057710C"/>
    <w:rsid w:val="0058152D"/>
    <w:rsid w:val="00583656"/>
    <w:rsid w:val="00586FDA"/>
    <w:rsid w:val="00587324"/>
    <w:rsid w:val="005A0A9E"/>
    <w:rsid w:val="005A64C9"/>
    <w:rsid w:val="005B23D2"/>
    <w:rsid w:val="005C60C2"/>
    <w:rsid w:val="005C6B6C"/>
    <w:rsid w:val="005E7CD2"/>
    <w:rsid w:val="005F0831"/>
    <w:rsid w:val="005F08CA"/>
    <w:rsid w:val="005F33DE"/>
    <w:rsid w:val="005F431E"/>
    <w:rsid w:val="005F48AC"/>
    <w:rsid w:val="00603089"/>
    <w:rsid w:val="0060479A"/>
    <w:rsid w:val="00605989"/>
    <w:rsid w:val="00620A77"/>
    <w:rsid w:val="00620F9A"/>
    <w:rsid w:val="0062379D"/>
    <w:rsid w:val="00625C65"/>
    <w:rsid w:val="00627FE7"/>
    <w:rsid w:val="00632509"/>
    <w:rsid w:val="0063274B"/>
    <w:rsid w:val="00636F54"/>
    <w:rsid w:val="00652DEC"/>
    <w:rsid w:val="00657778"/>
    <w:rsid w:val="00657B52"/>
    <w:rsid w:val="00660485"/>
    <w:rsid w:val="0066126C"/>
    <w:rsid w:val="00662DE1"/>
    <w:rsid w:val="0066485D"/>
    <w:rsid w:val="0068115C"/>
    <w:rsid w:val="00682772"/>
    <w:rsid w:val="00682F01"/>
    <w:rsid w:val="00683EF9"/>
    <w:rsid w:val="00684BDA"/>
    <w:rsid w:val="00690E71"/>
    <w:rsid w:val="006915D0"/>
    <w:rsid w:val="00693D97"/>
    <w:rsid w:val="006A3E69"/>
    <w:rsid w:val="006B56AA"/>
    <w:rsid w:val="006B75FA"/>
    <w:rsid w:val="006C0640"/>
    <w:rsid w:val="006C149B"/>
    <w:rsid w:val="006C2A47"/>
    <w:rsid w:val="006C4DE4"/>
    <w:rsid w:val="006D1872"/>
    <w:rsid w:val="006E4230"/>
    <w:rsid w:val="006F6E2A"/>
    <w:rsid w:val="00702FEF"/>
    <w:rsid w:val="007139B8"/>
    <w:rsid w:val="00713AD4"/>
    <w:rsid w:val="00713C89"/>
    <w:rsid w:val="007228FA"/>
    <w:rsid w:val="00724C6D"/>
    <w:rsid w:val="00724FF4"/>
    <w:rsid w:val="00731788"/>
    <w:rsid w:val="00732C27"/>
    <w:rsid w:val="00733598"/>
    <w:rsid w:val="00741644"/>
    <w:rsid w:val="007611DD"/>
    <w:rsid w:val="00761F78"/>
    <w:rsid w:val="007726F3"/>
    <w:rsid w:val="007802B9"/>
    <w:rsid w:val="007841D3"/>
    <w:rsid w:val="0079101E"/>
    <w:rsid w:val="007938A5"/>
    <w:rsid w:val="0079599F"/>
    <w:rsid w:val="007B39D6"/>
    <w:rsid w:val="007B7943"/>
    <w:rsid w:val="007C2799"/>
    <w:rsid w:val="007C323D"/>
    <w:rsid w:val="007E5320"/>
    <w:rsid w:val="007E7AC0"/>
    <w:rsid w:val="007F4F9D"/>
    <w:rsid w:val="007F6F20"/>
    <w:rsid w:val="00805BD7"/>
    <w:rsid w:val="008163EF"/>
    <w:rsid w:val="008177DF"/>
    <w:rsid w:val="0083019D"/>
    <w:rsid w:val="00836E5B"/>
    <w:rsid w:val="00840AE4"/>
    <w:rsid w:val="008445C5"/>
    <w:rsid w:val="00844AAF"/>
    <w:rsid w:val="008455D7"/>
    <w:rsid w:val="00850D21"/>
    <w:rsid w:val="00856775"/>
    <w:rsid w:val="00856A4C"/>
    <w:rsid w:val="00864318"/>
    <w:rsid w:val="0086771A"/>
    <w:rsid w:val="008711EB"/>
    <w:rsid w:val="008718D6"/>
    <w:rsid w:val="008723F9"/>
    <w:rsid w:val="00880999"/>
    <w:rsid w:val="008963E6"/>
    <w:rsid w:val="0089656B"/>
    <w:rsid w:val="008A3255"/>
    <w:rsid w:val="008E18F1"/>
    <w:rsid w:val="008F2ADB"/>
    <w:rsid w:val="008F32E0"/>
    <w:rsid w:val="008F4622"/>
    <w:rsid w:val="008F7754"/>
    <w:rsid w:val="00906264"/>
    <w:rsid w:val="009109B7"/>
    <w:rsid w:val="009129E9"/>
    <w:rsid w:val="00922041"/>
    <w:rsid w:val="00937CB4"/>
    <w:rsid w:val="00940968"/>
    <w:rsid w:val="00961F6D"/>
    <w:rsid w:val="0096422D"/>
    <w:rsid w:val="00964C3A"/>
    <w:rsid w:val="009668CF"/>
    <w:rsid w:val="009714F8"/>
    <w:rsid w:val="00984BC5"/>
    <w:rsid w:val="009868F2"/>
    <w:rsid w:val="0099061E"/>
    <w:rsid w:val="009916FE"/>
    <w:rsid w:val="00994FEF"/>
    <w:rsid w:val="009962BB"/>
    <w:rsid w:val="00997C35"/>
    <w:rsid w:val="009A48A6"/>
    <w:rsid w:val="009B7C26"/>
    <w:rsid w:val="009C12FB"/>
    <w:rsid w:val="009C2457"/>
    <w:rsid w:val="009D3608"/>
    <w:rsid w:val="009D4EC1"/>
    <w:rsid w:val="009D53D5"/>
    <w:rsid w:val="009D70D4"/>
    <w:rsid w:val="00A16A7A"/>
    <w:rsid w:val="00A26F8D"/>
    <w:rsid w:val="00A34E5E"/>
    <w:rsid w:val="00A36979"/>
    <w:rsid w:val="00A40EBF"/>
    <w:rsid w:val="00A47308"/>
    <w:rsid w:val="00A509AB"/>
    <w:rsid w:val="00A51D31"/>
    <w:rsid w:val="00A54FA1"/>
    <w:rsid w:val="00A6773D"/>
    <w:rsid w:val="00A75BEC"/>
    <w:rsid w:val="00A800F7"/>
    <w:rsid w:val="00A82EA4"/>
    <w:rsid w:val="00A861B9"/>
    <w:rsid w:val="00AA3CCB"/>
    <w:rsid w:val="00AA733E"/>
    <w:rsid w:val="00AB1CAF"/>
    <w:rsid w:val="00AB2907"/>
    <w:rsid w:val="00AB2E0F"/>
    <w:rsid w:val="00AB4115"/>
    <w:rsid w:val="00AB4556"/>
    <w:rsid w:val="00AB6075"/>
    <w:rsid w:val="00AC2FAC"/>
    <w:rsid w:val="00AF44A2"/>
    <w:rsid w:val="00B03ADE"/>
    <w:rsid w:val="00B1321F"/>
    <w:rsid w:val="00B204BA"/>
    <w:rsid w:val="00B270DF"/>
    <w:rsid w:val="00B305C8"/>
    <w:rsid w:val="00B36ABC"/>
    <w:rsid w:val="00B559F6"/>
    <w:rsid w:val="00B566DE"/>
    <w:rsid w:val="00B56D92"/>
    <w:rsid w:val="00B61122"/>
    <w:rsid w:val="00B61DE7"/>
    <w:rsid w:val="00B63984"/>
    <w:rsid w:val="00B73290"/>
    <w:rsid w:val="00B81A13"/>
    <w:rsid w:val="00B8277C"/>
    <w:rsid w:val="00B82E43"/>
    <w:rsid w:val="00B830CD"/>
    <w:rsid w:val="00B84AAC"/>
    <w:rsid w:val="00B863A5"/>
    <w:rsid w:val="00B86688"/>
    <w:rsid w:val="00B92D77"/>
    <w:rsid w:val="00BA584C"/>
    <w:rsid w:val="00BD0D32"/>
    <w:rsid w:val="00BF282A"/>
    <w:rsid w:val="00BF5675"/>
    <w:rsid w:val="00BF69ED"/>
    <w:rsid w:val="00BF731D"/>
    <w:rsid w:val="00C02F64"/>
    <w:rsid w:val="00C069C2"/>
    <w:rsid w:val="00C074B2"/>
    <w:rsid w:val="00C12B5C"/>
    <w:rsid w:val="00C15041"/>
    <w:rsid w:val="00C167B4"/>
    <w:rsid w:val="00C2253F"/>
    <w:rsid w:val="00C23A27"/>
    <w:rsid w:val="00C2599D"/>
    <w:rsid w:val="00C26DFA"/>
    <w:rsid w:val="00C27DB1"/>
    <w:rsid w:val="00C402A8"/>
    <w:rsid w:val="00C47A34"/>
    <w:rsid w:val="00C504C9"/>
    <w:rsid w:val="00C5337E"/>
    <w:rsid w:val="00C54AEB"/>
    <w:rsid w:val="00C575CC"/>
    <w:rsid w:val="00C61000"/>
    <w:rsid w:val="00C6245B"/>
    <w:rsid w:val="00C63684"/>
    <w:rsid w:val="00C63699"/>
    <w:rsid w:val="00C7794A"/>
    <w:rsid w:val="00C84036"/>
    <w:rsid w:val="00C8475A"/>
    <w:rsid w:val="00C923C4"/>
    <w:rsid w:val="00CA5899"/>
    <w:rsid w:val="00CA5B4B"/>
    <w:rsid w:val="00CA75B2"/>
    <w:rsid w:val="00CB6751"/>
    <w:rsid w:val="00CC70BF"/>
    <w:rsid w:val="00CF1A91"/>
    <w:rsid w:val="00CF27F3"/>
    <w:rsid w:val="00CF3762"/>
    <w:rsid w:val="00D01811"/>
    <w:rsid w:val="00D13FA6"/>
    <w:rsid w:val="00D3732C"/>
    <w:rsid w:val="00D3758F"/>
    <w:rsid w:val="00D51F8B"/>
    <w:rsid w:val="00D54373"/>
    <w:rsid w:val="00D57276"/>
    <w:rsid w:val="00D632C9"/>
    <w:rsid w:val="00D716DE"/>
    <w:rsid w:val="00D741B7"/>
    <w:rsid w:val="00D75A37"/>
    <w:rsid w:val="00D77331"/>
    <w:rsid w:val="00D77EE6"/>
    <w:rsid w:val="00D81EB5"/>
    <w:rsid w:val="00D90595"/>
    <w:rsid w:val="00D92429"/>
    <w:rsid w:val="00D9724F"/>
    <w:rsid w:val="00DA5969"/>
    <w:rsid w:val="00DC1549"/>
    <w:rsid w:val="00DC2E7F"/>
    <w:rsid w:val="00DD1018"/>
    <w:rsid w:val="00DE16C9"/>
    <w:rsid w:val="00DE1827"/>
    <w:rsid w:val="00DF1D83"/>
    <w:rsid w:val="00DF730A"/>
    <w:rsid w:val="00DF7F73"/>
    <w:rsid w:val="00E032B8"/>
    <w:rsid w:val="00E11654"/>
    <w:rsid w:val="00E16266"/>
    <w:rsid w:val="00E20838"/>
    <w:rsid w:val="00E215AD"/>
    <w:rsid w:val="00E2301E"/>
    <w:rsid w:val="00E231DF"/>
    <w:rsid w:val="00E276DA"/>
    <w:rsid w:val="00E27D05"/>
    <w:rsid w:val="00E32CAB"/>
    <w:rsid w:val="00E432DB"/>
    <w:rsid w:val="00E44740"/>
    <w:rsid w:val="00E531D5"/>
    <w:rsid w:val="00E5602E"/>
    <w:rsid w:val="00E60750"/>
    <w:rsid w:val="00E66F34"/>
    <w:rsid w:val="00E7764B"/>
    <w:rsid w:val="00E950BB"/>
    <w:rsid w:val="00EA561B"/>
    <w:rsid w:val="00EB3982"/>
    <w:rsid w:val="00EB4D22"/>
    <w:rsid w:val="00EB4F42"/>
    <w:rsid w:val="00EB5EFA"/>
    <w:rsid w:val="00EB667E"/>
    <w:rsid w:val="00EB7490"/>
    <w:rsid w:val="00EC4FA6"/>
    <w:rsid w:val="00EC658E"/>
    <w:rsid w:val="00ED3044"/>
    <w:rsid w:val="00EE20E2"/>
    <w:rsid w:val="00EE31FA"/>
    <w:rsid w:val="00EE4DEB"/>
    <w:rsid w:val="00EE58A3"/>
    <w:rsid w:val="00EF3E11"/>
    <w:rsid w:val="00F00005"/>
    <w:rsid w:val="00F1057C"/>
    <w:rsid w:val="00F14843"/>
    <w:rsid w:val="00F14C7E"/>
    <w:rsid w:val="00F16A83"/>
    <w:rsid w:val="00F1764D"/>
    <w:rsid w:val="00F20C18"/>
    <w:rsid w:val="00F21DB8"/>
    <w:rsid w:val="00F3564C"/>
    <w:rsid w:val="00F40B99"/>
    <w:rsid w:val="00F41EF8"/>
    <w:rsid w:val="00F43080"/>
    <w:rsid w:val="00F701C1"/>
    <w:rsid w:val="00F70855"/>
    <w:rsid w:val="00F810B2"/>
    <w:rsid w:val="00F817D0"/>
    <w:rsid w:val="00F90A62"/>
    <w:rsid w:val="00F91D3B"/>
    <w:rsid w:val="00FA23F8"/>
    <w:rsid w:val="00FA7614"/>
    <w:rsid w:val="00FB56BC"/>
    <w:rsid w:val="00FB59AF"/>
    <w:rsid w:val="00FC160A"/>
    <w:rsid w:val="00FC5C27"/>
    <w:rsid w:val="00FD090C"/>
    <w:rsid w:val="00FD19FA"/>
    <w:rsid w:val="00FE27A2"/>
    <w:rsid w:val="00FE28C6"/>
    <w:rsid w:val="00FE37F6"/>
    <w:rsid w:val="00FF07D1"/>
    <w:rsid w:val="00FF4947"/>
    <w:rsid w:val="00FF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65C62"/>
  <w15:chartTrackingRefBased/>
  <w15:docId w15:val="{61C8E457-F1FB-425F-9E92-5335975F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Copy"/>
    <w:qFormat/>
    <w:rsid w:val="002A1932"/>
    <w:pPr>
      <w:spacing w:after="180" w:line="288" w:lineRule="auto"/>
    </w:pPr>
    <w:rPr>
      <w:rFonts w:ascii="Lato" w:hAnsi="La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2B5C"/>
    <w:pPr>
      <w:keepNext/>
      <w:keepLines/>
      <w:spacing w:after="0"/>
      <w:outlineLvl w:val="0"/>
    </w:pPr>
    <w:rPr>
      <w:rFonts w:ascii="Bariol" w:eastAsiaTheme="majorEastAsia" w:hAnsi="Bariol" w:cstheme="majorBidi"/>
      <w:color w:val="00A94F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B5C"/>
    <w:pPr>
      <w:keepNext/>
      <w:keepLines/>
      <w:spacing w:before="40" w:after="0"/>
      <w:outlineLvl w:val="1"/>
    </w:pPr>
    <w:rPr>
      <w:rFonts w:ascii="Bariol" w:eastAsiaTheme="majorEastAsia" w:hAnsi="Bariol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932"/>
  </w:style>
  <w:style w:type="paragraph" w:styleId="Footer">
    <w:name w:val="footer"/>
    <w:basedOn w:val="Normal"/>
    <w:link w:val="FooterChar"/>
    <w:uiPriority w:val="99"/>
    <w:unhideWhenUsed/>
    <w:rsid w:val="002A19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932"/>
  </w:style>
  <w:style w:type="paragraph" w:styleId="NoSpacing">
    <w:name w:val="No Spacing"/>
    <w:basedOn w:val="Normal"/>
    <w:uiPriority w:val="1"/>
    <w:qFormat/>
    <w:rsid w:val="00BF282A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C12B5C"/>
    <w:rPr>
      <w:rFonts w:ascii="Bariol" w:eastAsiaTheme="majorEastAsia" w:hAnsi="Bariol" w:cstheme="majorBidi"/>
      <w:color w:val="00A94F" w:themeColor="accent1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BF282A"/>
    <w:pPr>
      <w:spacing w:after="120" w:line="240" w:lineRule="auto"/>
      <w:contextualSpacing/>
    </w:pPr>
    <w:rPr>
      <w:rFonts w:ascii="Bariol" w:eastAsiaTheme="majorEastAsia" w:hAnsi="Bariol" w:cstheme="majorBidi"/>
      <w:b/>
      <w:color w:val="00A94F" w:themeColor="accent1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BF282A"/>
    <w:rPr>
      <w:rFonts w:ascii="Bariol" w:eastAsiaTheme="majorEastAsia" w:hAnsi="Bariol" w:cstheme="majorBidi"/>
      <w:b/>
      <w:color w:val="00A94F" w:themeColor="accent1"/>
      <w:spacing w:val="-10"/>
      <w:kern w:val="28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C12B5C"/>
    <w:rPr>
      <w:rFonts w:ascii="Bariol" w:eastAsiaTheme="majorEastAsia" w:hAnsi="Bariol" w:cstheme="majorBidi"/>
      <w:b/>
      <w:bCs/>
      <w:color w:val="000000" w:themeColor="text1"/>
    </w:rPr>
  </w:style>
  <w:style w:type="character" w:styleId="SmartLink">
    <w:name w:val="Smart Link"/>
    <w:basedOn w:val="DefaultParagraphFont"/>
    <w:uiPriority w:val="99"/>
    <w:rsid w:val="00C12B5C"/>
    <w:rPr>
      <w:color w:val="007E3A" w:themeColor="accent1" w:themeShade="BF"/>
      <w:u w:val="single"/>
      <w:shd w:val="clear" w:color="auto" w:fill="F3F2F1"/>
    </w:rPr>
  </w:style>
  <w:style w:type="character" w:styleId="Hyperlink">
    <w:name w:val="Hyperlink"/>
    <w:basedOn w:val="DefaultParagraphFont"/>
    <w:uiPriority w:val="99"/>
    <w:unhideWhenUsed/>
    <w:rsid w:val="00C12B5C"/>
    <w:rPr>
      <w:color w:val="007E3A" w:themeColor="accent1" w:themeShade="BF"/>
      <w:u w:val="single"/>
    </w:rPr>
  </w:style>
  <w:style w:type="character" w:styleId="UnresolvedMention">
    <w:name w:val="Unresolved Mention"/>
    <w:basedOn w:val="DefaultParagraphFont"/>
    <w:uiPriority w:val="99"/>
    <w:rsid w:val="00C12B5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2DC6"/>
    <w:pPr>
      <w:ind w:left="720"/>
      <w:contextualSpacing/>
    </w:pPr>
  </w:style>
  <w:style w:type="paragraph" w:customStyle="1" w:styleId="BulletedList">
    <w:name w:val="Bulleted List"/>
    <w:basedOn w:val="ListParagraph"/>
    <w:qFormat/>
    <w:rsid w:val="001B2DC6"/>
    <w:pPr>
      <w:ind w:left="576" w:hanging="360"/>
    </w:pPr>
  </w:style>
  <w:style w:type="paragraph" w:customStyle="1" w:styleId="NumberedList">
    <w:name w:val="Numbered List"/>
    <w:basedOn w:val="BulletedList"/>
    <w:qFormat/>
    <w:rsid w:val="001B2DC6"/>
    <w:pPr>
      <w:numPr>
        <w:numId w:val="12"/>
      </w:numPr>
    </w:pPr>
  </w:style>
  <w:style w:type="paragraph" w:customStyle="1" w:styleId="resource-license">
    <w:name w:val="resource-license"/>
    <w:basedOn w:val="Normal"/>
    <w:rsid w:val="00503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customStyle="1" w:styleId="apple-converted-space">
    <w:name w:val="apple-converted-space"/>
    <w:basedOn w:val="DefaultParagraphFont"/>
    <w:rsid w:val="005030A9"/>
  </w:style>
  <w:style w:type="table" w:styleId="TableGrid">
    <w:name w:val="Table Grid"/>
    <w:basedOn w:val="TableNormal"/>
    <w:uiPriority w:val="39"/>
    <w:rsid w:val="00EB3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B3982"/>
  </w:style>
  <w:style w:type="character" w:styleId="FollowedHyperlink">
    <w:name w:val="FollowedHyperlink"/>
    <w:basedOn w:val="DefaultParagraphFont"/>
    <w:uiPriority w:val="99"/>
    <w:semiHidden/>
    <w:unhideWhenUsed/>
    <w:rsid w:val="00EB3982"/>
    <w:rPr>
      <w:color w:val="00A94F" w:themeColor="followedHyperlink"/>
      <w:u w:val="single"/>
    </w:rPr>
  </w:style>
  <w:style w:type="paragraph" w:customStyle="1" w:styleId="TableHeader">
    <w:name w:val="Table Header"/>
    <w:basedOn w:val="Normal"/>
    <w:qFormat/>
    <w:rsid w:val="0086771A"/>
    <w:pPr>
      <w:spacing w:after="0"/>
      <w:jc w:val="center"/>
    </w:pPr>
    <w:rPr>
      <w:rFonts w:ascii="Bariol" w:hAnsi="Bariol"/>
      <w:color w:val="FFFFFF" w:themeColor="background1"/>
      <w:sz w:val="24"/>
    </w:rPr>
  </w:style>
  <w:style w:type="paragraph" w:customStyle="1" w:styleId="Tablecopy">
    <w:name w:val="Table copy"/>
    <w:basedOn w:val="NoSpacing"/>
    <w:qFormat/>
    <w:rsid w:val="0086771A"/>
  </w:style>
  <w:style w:type="paragraph" w:customStyle="1" w:styleId="TableList">
    <w:name w:val="Table List"/>
    <w:basedOn w:val="ListParagraph"/>
    <w:qFormat/>
    <w:rsid w:val="0086771A"/>
    <w:pPr>
      <w:ind w:left="576" w:hanging="360"/>
    </w:pPr>
  </w:style>
  <w:style w:type="table" w:customStyle="1" w:styleId="PBISAppsTable">
    <w:name w:val="PBISApps Table"/>
    <w:basedOn w:val="TableNormal"/>
    <w:uiPriority w:val="99"/>
    <w:rsid w:val="00D01811"/>
    <w:rPr>
      <w:rFonts w:ascii="Lato" w:hAnsi="Lato"/>
      <w:sz w:val="20"/>
    </w:rPr>
    <w:tblPr>
      <w:tblBorders>
        <w:top w:val="single" w:sz="4" w:space="0" w:color="262626" w:themeColor="text1" w:themeTint="D9"/>
        <w:left w:val="single" w:sz="4" w:space="0" w:color="262626" w:themeColor="text1" w:themeTint="D9"/>
        <w:bottom w:val="single" w:sz="4" w:space="0" w:color="262626" w:themeColor="text1" w:themeTint="D9"/>
        <w:right w:val="single" w:sz="4" w:space="0" w:color="262626" w:themeColor="text1" w:themeTint="D9"/>
        <w:insideH w:val="single" w:sz="4" w:space="0" w:color="262626" w:themeColor="text1" w:themeTint="D9"/>
        <w:insideV w:val="single" w:sz="4" w:space="0" w:color="262626" w:themeColor="text1" w:themeTint="D9"/>
      </w:tblBorders>
      <w:tblCellMar>
        <w:top w:w="115" w:type="dxa"/>
        <w:bottom w:w="115" w:type="dxa"/>
      </w:tblCellMar>
    </w:tblPr>
    <w:tblStylePr w:type="firstRow">
      <w:rPr>
        <w:rFonts w:ascii="Bariol" w:hAnsi="Bariol"/>
        <w:b w:val="0"/>
        <w:i w:val="0"/>
        <w:color w:val="FFFFFF" w:themeColor="background1"/>
        <w:sz w:val="24"/>
      </w:rPr>
      <w:tblPr/>
      <w:trPr>
        <w:tblHeader/>
      </w:trPr>
      <w:tcPr>
        <w:shd w:val="clear" w:color="auto" w:fill="00A94F" w:themeFill="accent1"/>
      </w:tcPr>
    </w:tblStylePr>
  </w:style>
  <w:style w:type="paragraph" w:customStyle="1" w:styleId="PBISAppsTItle">
    <w:name w:val="PBISApps TItle"/>
    <w:basedOn w:val="Title"/>
    <w:qFormat/>
    <w:rsid w:val="0057710C"/>
  </w:style>
  <w:style w:type="paragraph" w:customStyle="1" w:styleId="PBISAppsHeading1">
    <w:name w:val="PBISApps Heading 1"/>
    <w:basedOn w:val="Heading1"/>
    <w:qFormat/>
    <w:rsid w:val="00662DE1"/>
  </w:style>
  <w:style w:type="paragraph" w:customStyle="1" w:styleId="PBISAppsHeading2">
    <w:name w:val="PBISApps Heading 2"/>
    <w:basedOn w:val="Heading2"/>
    <w:qFormat/>
    <w:rsid w:val="00662DE1"/>
  </w:style>
  <w:style w:type="paragraph" w:customStyle="1" w:styleId="PBISAppsLink">
    <w:name w:val="PBISApps Link"/>
    <w:basedOn w:val="Normal"/>
    <w:qFormat/>
    <w:rsid w:val="00662DE1"/>
  </w:style>
  <w:style w:type="paragraph" w:customStyle="1" w:styleId="PBISAppsBulletPoints">
    <w:name w:val="PBISApps Bullet Points"/>
    <w:basedOn w:val="ListParagraph"/>
    <w:qFormat/>
    <w:rsid w:val="00662DE1"/>
    <w:pPr>
      <w:numPr>
        <w:numId w:val="10"/>
      </w:numPr>
    </w:pPr>
  </w:style>
  <w:style w:type="paragraph" w:customStyle="1" w:styleId="PBISAppsNumberedList">
    <w:name w:val="PBISApps Numbered List"/>
    <w:basedOn w:val="NumberedList"/>
    <w:qFormat/>
    <w:rsid w:val="00662DE1"/>
  </w:style>
  <w:style w:type="paragraph" w:styleId="Revision">
    <w:name w:val="Revision"/>
    <w:hidden/>
    <w:uiPriority w:val="99"/>
    <w:semiHidden/>
    <w:rsid w:val="00236398"/>
    <w:rPr>
      <w:rFonts w:ascii="Lato" w:hAnsi="Lato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363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639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6398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3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398"/>
    <w:rPr>
      <w:rFonts w:ascii="Lato" w:hAnsi="La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0317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615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3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2944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9782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088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853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5055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444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2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a\Downloads\PBISApp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PBISApps Color Palette">
      <a:dk1>
        <a:srgbClr val="000000"/>
      </a:dk1>
      <a:lt1>
        <a:srgbClr val="FFFFFF"/>
      </a:lt1>
      <a:dk2>
        <a:srgbClr val="404653"/>
      </a:dk2>
      <a:lt2>
        <a:srgbClr val="E7E6E6"/>
      </a:lt2>
      <a:accent1>
        <a:srgbClr val="00A94F"/>
      </a:accent1>
      <a:accent2>
        <a:srgbClr val="FFCF01"/>
      </a:accent2>
      <a:accent3>
        <a:srgbClr val="E31B23"/>
      </a:accent3>
      <a:accent4>
        <a:srgbClr val="602BB6"/>
      </a:accent4>
      <a:accent5>
        <a:srgbClr val="3470A3"/>
      </a:accent5>
      <a:accent6>
        <a:srgbClr val="EF4C9E"/>
      </a:accent6>
      <a:hlink>
        <a:srgbClr val="00A94F"/>
      </a:hlink>
      <a:folHlink>
        <a:srgbClr val="00A94F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ed189ae-9543-4ed3-8429-9c91a928f89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3CE4FD15659441BBF12CEBEA4F3BAF" ma:contentTypeVersion="15" ma:contentTypeDescription="Create a new document." ma:contentTypeScope="" ma:versionID="4005b79cfa2e44355827517c1ea2b92e">
  <xsd:schema xmlns:xsd="http://www.w3.org/2001/XMLSchema" xmlns:xs="http://www.w3.org/2001/XMLSchema" xmlns:p="http://schemas.microsoft.com/office/2006/metadata/properties" xmlns:ns3="0f63ebd4-7457-4989-85d0-ff208b7ef96e" xmlns:ns4="5ed189ae-9543-4ed3-8429-9c91a928f89c" targetNamespace="http://schemas.microsoft.com/office/2006/metadata/properties" ma:root="true" ma:fieldsID="8139bfdd37e9033c8ee558234db6ee46" ns3:_="" ns4:_="">
    <xsd:import namespace="0f63ebd4-7457-4989-85d0-ff208b7ef96e"/>
    <xsd:import namespace="5ed189ae-9543-4ed3-8429-9c91a928f8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3ebd4-7457-4989-85d0-ff208b7ef9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189ae-9543-4ed3-8429-9c91a928f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E3BDB2-FF6B-4C7C-AE05-F49880D99B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826654-0BBE-4678-9D7D-00B6CF56237A}">
  <ds:schemaRefs>
    <ds:schemaRef ds:uri="http://schemas.microsoft.com/office/2006/metadata/properties"/>
    <ds:schemaRef ds:uri="http://schemas.microsoft.com/office/infopath/2007/PartnerControls"/>
    <ds:schemaRef ds:uri="5ed189ae-9543-4ed3-8429-9c91a928f89c"/>
  </ds:schemaRefs>
</ds:datastoreItem>
</file>

<file path=customXml/itemProps3.xml><?xml version="1.0" encoding="utf-8"?>
<ds:datastoreItem xmlns:ds="http://schemas.openxmlformats.org/officeDocument/2006/customXml" ds:itemID="{4DAE015C-0E69-AF4B-94F5-4E00CE2FE9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76B155-E7A1-4E45-86B4-15E1E658A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63ebd4-7457-4989-85d0-ff208b7ef96e"/>
    <ds:schemaRef ds:uri="5ed189ae-9543-4ed3-8429-9c91a928f8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PBISApps Word Template</Template>
  <TotalTime>0</TotalTime>
  <Pages>4</Pages>
  <Words>1698</Words>
  <Characters>10008</Characters>
  <Application>Microsoft Office Word</Application>
  <DocSecurity>0</DocSecurity>
  <Lines>384</Lines>
  <Paragraphs>377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Conley</dc:creator>
  <cp:keywords/>
  <dc:description/>
  <cp:lastModifiedBy>Megan Cave</cp:lastModifiedBy>
  <cp:revision>2</cp:revision>
  <cp:lastPrinted>2023-03-07T23:23:00Z</cp:lastPrinted>
  <dcterms:created xsi:type="dcterms:W3CDTF">2023-03-22T20:59:00Z</dcterms:created>
  <dcterms:modified xsi:type="dcterms:W3CDTF">2023-03-22T20:59:00Z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0x0101000C3CE4FD15659441BBF12CEBEA4F3BAF</vt:lpwstr>
  </property>
</Properties>
</file>